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0FFE7E" w14:textId="12502329" w:rsidR="00DA50D2" w:rsidRPr="00DA50D2" w:rsidRDefault="00DA50D2" w:rsidP="00DA50D2">
      <w:pPr>
        <w:pStyle w:val="Graphicsanchor"/>
      </w:pPr>
      <w:r w:rsidRPr="00DA50D2">
        <w:rPr>
          <w:noProof/>
        </w:rPr>
        <w:drawing>
          <wp:anchor distT="0" distB="0" distL="114300" distR="114300" simplePos="0" relativeHeight="251667456" behindDoc="1" locked="1" layoutInCell="1" allowOverlap="1" wp14:anchorId="09DF036C" wp14:editId="2C3E3B68">
            <wp:simplePos x="0" y="0"/>
            <wp:positionH relativeFrom="column">
              <wp:posOffset>4577080</wp:posOffset>
            </wp:positionH>
            <wp:positionV relativeFrom="paragraph">
              <wp:posOffset>-457200</wp:posOffset>
            </wp:positionV>
            <wp:extent cx="5030470" cy="3721735"/>
            <wp:effectExtent l="0" t="0" r="0" b="0"/>
            <wp:wrapNone/>
            <wp:docPr id="39" name="Picture 38">
              <a:extLst xmlns:a="http://schemas.openxmlformats.org/drawingml/2006/main">
                <a:ext uri="{FF2B5EF4-FFF2-40B4-BE49-F238E27FC236}">
                  <a16:creationId xmlns:a16="http://schemas.microsoft.com/office/drawing/2014/main" id="{149F425A-C2A6-7136-C97A-3D3FE9A9B7B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8">
                      <a:extLst>
                        <a:ext uri="{FF2B5EF4-FFF2-40B4-BE49-F238E27FC236}">
                          <a16:creationId xmlns:a16="http://schemas.microsoft.com/office/drawing/2014/main" id="{149F425A-C2A6-7136-C97A-3D3FE9A9B7B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0"/>
                        </a:ext>
                      </a:extLst>
                    </a:blip>
                    <a:srcRect l="4843" r="48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0470" cy="3721735"/>
                    </a:xfrm>
                    <a:custGeom>
                      <a:avLst/>
                      <a:gdLst>
                        <a:gd name="connsiteX0" fmla="*/ 0 w 5030724"/>
                        <a:gd name="connsiteY0" fmla="*/ 0 h 3722288"/>
                        <a:gd name="connsiteX1" fmla="*/ 5030724 w 5030724"/>
                        <a:gd name="connsiteY1" fmla="*/ 0 h 3722288"/>
                        <a:gd name="connsiteX2" fmla="*/ 5030724 w 5030724"/>
                        <a:gd name="connsiteY2" fmla="*/ 3722288 h 3722288"/>
                        <a:gd name="connsiteX3" fmla="*/ 0 w 5030724"/>
                        <a:gd name="connsiteY3" fmla="*/ 3722288 h 3722288"/>
                      </a:gdLst>
                      <a:ahLst/>
                      <a:cxnLst>
                        <a:cxn ang="0">
                          <a:pos x="connsiteX0" y="connsiteY0"/>
                        </a:cxn>
                        <a:cxn ang="0">
                          <a:pos x="connsiteX1" y="connsiteY1"/>
                        </a:cxn>
                        <a:cxn ang="0">
                          <a:pos x="connsiteX2" y="connsiteY2"/>
                        </a:cxn>
                        <a:cxn ang="0">
                          <a:pos x="connsiteX3" y="connsiteY3"/>
                        </a:cxn>
                      </a:cxnLst>
                      <a:rect l="l" t="t" r="r" b="b"/>
                      <a:pathLst>
                        <a:path w="5030724" h="3722288">
                          <a:moveTo>
                            <a:pt x="0" y="0"/>
                          </a:moveTo>
                          <a:lnTo>
                            <a:pt x="5030724" y="0"/>
                          </a:lnTo>
                          <a:lnTo>
                            <a:pt x="5030724" y="3722288"/>
                          </a:lnTo>
                          <a:lnTo>
                            <a:pt x="0" y="3722288"/>
                          </a:lnTo>
                          <a:close/>
                        </a:path>
                      </a:pathLst>
                    </a:cu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E91CCB" w:rsidRPr="00E91CCB">
        <w:rPr>
          <w:noProof/>
        </w:rPr>
        <mc:AlternateContent>
          <mc:Choice Requires="wpg">
            <w:drawing>
              <wp:anchor distT="0" distB="0" distL="114300" distR="114300" simplePos="0" relativeHeight="251674624" behindDoc="1" locked="1" layoutInCell="1" allowOverlap="1" wp14:anchorId="5FE753C5" wp14:editId="4885A4AD">
                <wp:simplePos x="0" y="0"/>
                <wp:positionH relativeFrom="column">
                  <wp:posOffset>-457200</wp:posOffset>
                </wp:positionH>
                <wp:positionV relativeFrom="paragraph">
                  <wp:posOffset>-457200</wp:posOffset>
                </wp:positionV>
                <wp:extent cx="10058400" cy="7772400"/>
                <wp:effectExtent l="0" t="0" r="0" b="0"/>
                <wp:wrapNone/>
                <wp:docPr id="80" name="Group 79">
                  <a:extLst xmlns:a="http://schemas.openxmlformats.org/drawingml/2006/main">
                    <a:ext uri="{FF2B5EF4-FFF2-40B4-BE49-F238E27FC236}">
                      <a16:creationId xmlns:a16="http://schemas.microsoft.com/office/drawing/2014/main" id="{1968DC59-F156-7B78-7BE0-07BAE6089BD7}"/>
                    </a:ext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58400" cy="7772400"/>
                          <a:chOff x="0" y="0"/>
                          <a:chExt cx="10062215" cy="7772402"/>
                        </a:xfrm>
                      </wpg:grpSpPr>
                      <wps:wsp>
                        <wps:cNvPr id="326582581" name="Freeform: Shape 326582581">
                          <a:extLst>
                            <a:ext uri="{FF2B5EF4-FFF2-40B4-BE49-F238E27FC236}">
                              <a16:creationId xmlns:a16="http://schemas.microsoft.com/office/drawing/2014/main" id="{CAD766FB-784B-2106-8E8A-D467F2C2E7BF}"/>
                            </a:ext>
                          </a:extLst>
                        </wps:cNvPr>
                        <wps:cNvSpPr/>
                        <wps:spPr>
                          <a:xfrm>
                            <a:off x="0" y="0"/>
                            <a:ext cx="578618" cy="1437152"/>
                          </a:xfrm>
                          <a:custGeom>
                            <a:avLst/>
                            <a:gdLst>
                              <a:gd name="connsiteX0" fmla="*/ 0 w 578625"/>
                              <a:gd name="connsiteY0" fmla="*/ 0 h 1437160"/>
                              <a:gd name="connsiteX1" fmla="*/ 433275 w 578625"/>
                              <a:gd name="connsiteY1" fmla="*/ 0 h 1437160"/>
                              <a:gd name="connsiteX2" fmla="*/ 452681 w 578625"/>
                              <a:gd name="connsiteY2" fmla="*/ 28106 h 1437160"/>
                              <a:gd name="connsiteX3" fmla="*/ 108200 w 578625"/>
                              <a:gd name="connsiteY3" fmla="*/ 1378024 h 1437160"/>
                              <a:gd name="connsiteX4" fmla="*/ 0 w 578625"/>
                              <a:gd name="connsiteY4" fmla="*/ 1437160 h 143716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578625" h="1437160">
                                <a:moveTo>
                                  <a:pt x="0" y="0"/>
                                </a:moveTo>
                                <a:lnTo>
                                  <a:pt x="433275" y="0"/>
                                </a:lnTo>
                                <a:lnTo>
                                  <a:pt x="452681" y="28106"/>
                                </a:lnTo>
                                <a:cubicBezTo>
                                  <a:pt x="715506" y="469573"/>
                                  <a:pt x="550921" y="1113909"/>
                                  <a:pt x="108200" y="1378024"/>
                                </a:cubicBezTo>
                                <a:lnTo>
                                  <a:pt x="0" y="14371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3">
                              <a:alpha val="80000"/>
                            </a:schemeClr>
                          </a:solidFill>
                          <a:ln w="0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3714903" name="Freeform: Shape 523714903">
                          <a:extLst>
                            <a:ext uri="{FF2B5EF4-FFF2-40B4-BE49-F238E27FC236}">
                              <a16:creationId xmlns:a16="http://schemas.microsoft.com/office/drawing/2014/main" id="{4D1C0521-AE3E-7FA1-A58F-F90FD033E236}"/>
                            </a:ext>
                          </a:extLst>
                        </wps:cNvPr>
                        <wps:cNvSpPr/>
                        <wps:spPr>
                          <a:xfrm>
                            <a:off x="7922702" y="5957419"/>
                            <a:ext cx="2139513" cy="1814982"/>
                          </a:xfrm>
                          <a:custGeom>
                            <a:avLst/>
                            <a:gdLst>
                              <a:gd name="connsiteX0" fmla="*/ 2139539 w 2139539"/>
                              <a:gd name="connsiteY0" fmla="*/ 0 h 1814992"/>
                              <a:gd name="connsiteX1" fmla="*/ 2139539 w 2139539"/>
                              <a:gd name="connsiteY1" fmla="*/ 1814992 h 1814992"/>
                              <a:gd name="connsiteX2" fmla="*/ 0 w 2139539"/>
                              <a:gd name="connsiteY2" fmla="*/ 1814992 h 1814992"/>
                              <a:gd name="connsiteX3" fmla="*/ 1984642 w 2139539"/>
                              <a:gd name="connsiteY3" fmla="*/ 35053 h 181499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2139539" h="1814992">
                                <a:moveTo>
                                  <a:pt x="2139539" y="0"/>
                                </a:moveTo>
                                <a:lnTo>
                                  <a:pt x="2139539" y="1814992"/>
                                </a:lnTo>
                                <a:lnTo>
                                  <a:pt x="0" y="1814992"/>
                                </a:lnTo>
                                <a:cubicBezTo>
                                  <a:pt x="581550" y="1290433"/>
                                  <a:pt x="1032549" y="315240"/>
                                  <a:pt x="1984642" y="35053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9EAFDA"/>
                          </a:solidFill>
                          <a:ln w="0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1484909" name="Freeform: Shape 361484909">
                          <a:extLst>
                            <a:ext uri="{FF2B5EF4-FFF2-40B4-BE49-F238E27FC236}">
                              <a16:creationId xmlns:a16="http://schemas.microsoft.com/office/drawing/2014/main" id="{C7AE87C9-9C08-5385-7460-8D1CA4A3ED1C}"/>
                            </a:ext>
                          </a:extLst>
                        </wps:cNvPr>
                        <wps:cNvSpPr/>
                        <wps:spPr>
                          <a:xfrm>
                            <a:off x="4578731" y="7516900"/>
                            <a:ext cx="1311560" cy="255501"/>
                          </a:xfrm>
                          <a:custGeom>
                            <a:avLst/>
                            <a:gdLst>
                              <a:gd name="connsiteX0" fmla="*/ 1311577 w 1311576"/>
                              <a:gd name="connsiteY0" fmla="*/ 255503 h 255502"/>
                              <a:gd name="connsiteX1" fmla="*/ 236033 w 1311576"/>
                              <a:gd name="connsiteY1" fmla="*/ 69219 h 255502"/>
                              <a:gd name="connsiteX2" fmla="*/ 0 w 1311576"/>
                              <a:gd name="connsiteY2" fmla="*/ 255503 h 255502"/>
                              <a:gd name="connsiteX3" fmla="*/ 1311577 w 1311576"/>
                              <a:gd name="connsiteY3" fmla="*/ 255503 h 25550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1311576" h="255502">
                                <a:moveTo>
                                  <a:pt x="1311577" y="255503"/>
                                </a:moveTo>
                                <a:cubicBezTo>
                                  <a:pt x="868856" y="66667"/>
                                  <a:pt x="493755" y="-97926"/>
                                  <a:pt x="236033" y="69219"/>
                                </a:cubicBezTo>
                                <a:cubicBezTo>
                                  <a:pt x="144171" y="129187"/>
                                  <a:pt x="66345" y="190431"/>
                                  <a:pt x="0" y="255503"/>
                                </a:cubicBezTo>
                                <a:lnTo>
                                  <a:pt x="1311577" y="2555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AFDA"/>
                          </a:solidFill>
                          <a:ln w="0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2829232" name="Freeform: Shape 2082829232">
                          <a:extLst>
                            <a:ext uri="{FF2B5EF4-FFF2-40B4-BE49-F238E27FC236}">
                              <a16:creationId xmlns:a16="http://schemas.microsoft.com/office/drawing/2014/main" id="{E02FBB73-B899-F542-D805-9CF60F48CEAD}"/>
                            </a:ext>
                          </a:extLst>
                        </wps:cNvPr>
                        <wps:cNvSpPr/>
                        <wps:spPr>
                          <a:xfrm>
                            <a:off x="0" y="5284238"/>
                            <a:ext cx="3561891" cy="2488164"/>
                          </a:xfrm>
                          <a:custGeom>
                            <a:avLst/>
                            <a:gdLst>
                              <a:gd name="connsiteX0" fmla="*/ 0 w 3561934"/>
                              <a:gd name="connsiteY0" fmla="*/ 0 h 2488178"/>
                              <a:gd name="connsiteX1" fmla="*/ 68419 w 3561934"/>
                              <a:gd name="connsiteY1" fmla="*/ 66543 h 2488178"/>
                              <a:gd name="connsiteX2" fmla="*/ 371026 w 3561934"/>
                              <a:gd name="connsiteY2" fmla="*/ 788660 h 2488178"/>
                              <a:gd name="connsiteX3" fmla="*/ 170717 w 3561934"/>
                              <a:gd name="connsiteY3" fmla="*/ 1961226 h 2488178"/>
                              <a:gd name="connsiteX4" fmla="*/ 1510362 w 3561934"/>
                              <a:gd name="connsiteY4" fmla="*/ 1942087 h 2488178"/>
                              <a:gd name="connsiteX5" fmla="*/ 2653527 w 3561934"/>
                              <a:gd name="connsiteY5" fmla="*/ 1792805 h 2488178"/>
                              <a:gd name="connsiteX6" fmla="*/ 3561934 w 3561934"/>
                              <a:gd name="connsiteY6" fmla="*/ 2488178 h 2488178"/>
                              <a:gd name="connsiteX7" fmla="*/ 0 w 3561934"/>
                              <a:gd name="connsiteY7" fmla="*/ 2488178 h 2488178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3561934" h="2488178">
                                <a:moveTo>
                                  <a:pt x="0" y="0"/>
                                </a:moveTo>
                                <a:lnTo>
                                  <a:pt x="68419" y="66543"/>
                                </a:lnTo>
                                <a:cubicBezTo>
                                  <a:pt x="251016" y="262964"/>
                                  <a:pt x="359862" y="518486"/>
                                  <a:pt x="371026" y="788660"/>
                                </a:cubicBezTo>
                                <a:cubicBezTo>
                                  <a:pt x="377405" y="1158675"/>
                                  <a:pt x="-35971" y="1605245"/>
                                  <a:pt x="170717" y="1961226"/>
                                </a:cubicBezTo>
                                <a:cubicBezTo>
                                  <a:pt x="404198" y="2368242"/>
                                  <a:pt x="1195227" y="2084990"/>
                                  <a:pt x="1510362" y="1942087"/>
                                </a:cubicBezTo>
                                <a:cubicBezTo>
                                  <a:pt x="1807636" y="1806840"/>
                                  <a:pt x="2317977" y="1707319"/>
                                  <a:pt x="2653527" y="1792805"/>
                                </a:cubicBezTo>
                                <a:cubicBezTo>
                                  <a:pt x="3020972" y="1884671"/>
                                  <a:pt x="3333556" y="2147509"/>
                                  <a:pt x="3561934" y="2488178"/>
                                </a:cubicBezTo>
                                <a:lnTo>
                                  <a:pt x="0" y="24881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51A3">
                              <a:alpha val="80000"/>
                            </a:srgbClr>
                          </a:solidFill>
                          <a:ln w="0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8975526" name="Freeform: Shape 268975526">
                          <a:extLst>
                            <a:ext uri="{FF2B5EF4-FFF2-40B4-BE49-F238E27FC236}">
                              <a16:creationId xmlns:a16="http://schemas.microsoft.com/office/drawing/2014/main" id="{639727A9-080E-ECF5-8275-7BE78FEF1884}"/>
                            </a:ext>
                          </a:extLst>
                        </wps:cNvPr>
                        <wps:cNvSpPr/>
                        <wps:spPr>
                          <a:xfrm>
                            <a:off x="3925015" y="0"/>
                            <a:ext cx="5174712" cy="768944"/>
                          </a:xfrm>
                          <a:custGeom>
                            <a:avLst/>
                            <a:gdLst>
                              <a:gd name="connsiteX0" fmla="*/ 0 w 5174775"/>
                              <a:gd name="connsiteY0" fmla="*/ 0 h 768948"/>
                              <a:gd name="connsiteX1" fmla="*/ 5174775 w 5174775"/>
                              <a:gd name="connsiteY1" fmla="*/ 0 h 768948"/>
                              <a:gd name="connsiteX2" fmla="*/ 5124333 w 5174775"/>
                              <a:gd name="connsiteY2" fmla="*/ 91586 h 768948"/>
                              <a:gd name="connsiteX3" fmla="*/ 4393249 w 5174775"/>
                              <a:gd name="connsiteY3" fmla="*/ 635442 h 768948"/>
                              <a:gd name="connsiteX4" fmla="*/ 4247802 w 5174775"/>
                              <a:gd name="connsiteY4" fmla="*/ 657132 h 768948"/>
                              <a:gd name="connsiteX5" fmla="*/ 3819115 w 5174775"/>
                              <a:gd name="connsiteY5" fmla="*/ 553783 h 768948"/>
                              <a:gd name="connsiteX6" fmla="*/ 3759151 w 5174775"/>
                              <a:gd name="connsiteY6" fmla="*/ 516782 h 768948"/>
                              <a:gd name="connsiteX7" fmla="*/ 3408291 w 5174775"/>
                              <a:gd name="connsiteY7" fmla="*/ 208010 h 768948"/>
                              <a:gd name="connsiteX8" fmla="*/ 3280706 w 5174775"/>
                              <a:gd name="connsiteY8" fmla="*/ 97006 h 768948"/>
                              <a:gd name="connsiteX9" fmla="*/ 2016335 w 5174775"/>
                              <a:gd name="connsiteY9" fmla="*/ 376431 h 768948"/>
                              <a:gd name="connsiteX10" fmla="*/ 1165342 w 5174775"/>
                              <a:gd name="connsiteY10" fmla="*/ 733687 h 768948"/>
                              <a:gd name="connsiteX11" fmla="*/ 221210 w 5174775"/>
                              <a:gd name="connsiteY11" fmla="*/ 502747 h 768948"/>
                              <a:gd name="connsiteX12" fmla="*/ 56944 w 5174775"/>
                              <a:gd name="connsiteY12" fmla="*/ 246288 h 768948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</a:cxnLst>
                            <a:rect l="l" t="t" r="r" b="b"/>
                            <a:pathLst>
                              <a:path w="5174775" h="768948">
                                <a:moveTo>
                                  <a:pt x="0" y="0"/>
                                </a:moveTo>
                                <a:lnTo>
                                  <a:pt x="5174775" y="0"/>
                                </a:lnTo>
                                <a:lnTo>
                                  <a:pt x="5124333" y="91586"/>
                                </a:lnTo>
                                <a:cubicBezTo>
                                  <a:pt x="4961064" y="353545"/>
                                  <a:pt x="4699135" y="555059"/>
                                  <a:pt x="4393249" y="635442"/>
                                </a:cubicBezTo>
                                <a:cubicBezTo>
                                  <a:pt x="4346043" y="646925"/>
                                  <a:pt x="4297560" y="654580"/>
                                  <a:pt x="4247802" y="657132"/>
                                </a:cubicBezTo>
                                <a:cubicBezTo>
                                  <a:pt x="4098527" y="663512"/>
                                  <a:pt x="3949252" y="626510"/>
                                  <a:pt x="3819115" y="553783"/>
                                </a:cubicBezTo>
                                <a:cubicBezTo>
                                  <a:pt x="3799977" y="541024"/>
                                  <a:pt x="3779564" y="529541"/>
                                  <a:pt x="3759151" y="516782"/>
                                </a:cubicBezTo>
                                <a:cubicBezTo>
                                  <a:pt x="3627737" y="431295"/>
                                  <a:pt x="3509083" y="327946"/>
                                  <a:pt x="3408291" y="208010"/>
                                </a:cubicBezTo>
                                <a:cubicBezTo>
                                  <a:pt x="3371291" y="165905"/>
                                  <a:pt x="3327912" y="127628"/>
                                  <a:pt x="3280706" y="97006"/>
                                </a:cubicBezTo>
                                <a:cubicBezTo>
                                  <a:pt x="3029362" y="-59932"/>
                                  <a:pt x="2604503" y="35762"/>
                                  <a:pt x="2016335" y="376431"/>
                                </a:cubicBezTo>
                                <a:cubicBezTo>
                                  <a:pt x="1701199" y="557611"/>
                                  <a:pt x="1416684" y="676271"/>
                                  <a:pt x="1165342" y="733687"/>
                                </a:cubicBezTo>
                                <a:cubicBezTo>
                                  <a:pt x="824688" y="810242"/>
                                  <a:pt x="466175" y="774516"/>
                                  <a:pt x="221210" y="502747"/>
                                </a:cubicBezTo>
                                <a:cubicBezTo>
                                  <a:pt x="147849" y="421088"/>
                                  <a:pt x="93944" y="334964"/>
                                  <a:pt x="56944" y="246288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9EAFDA"/>
                          </a:solidFill>
                          <a:ln w="0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6568755" name="Freeform: Shape 626568755">
                          <a:extLst>
                            <a:ext uri="{FF2B5EF4-FFF2-40B4-BE49-F238E27FC236}">
                              <a16:creationId xmlns:a16="http://schemas.microsoft.com/office/drawing/2014/main" id="{8E2C9034-3DCA-0B2D-E3EB-AADFFF83C864}"/>
                            </a:ext>
                          </a:extLst>
                        </wps:cNvPr>
                        <wps:cNvSpPr/>
                        <wps:spPr>
                          <a:xfrm>
                            <a:off x="8084337" y="0"/>
                            <a:ext cx="1973942" cy="4192031"/>
                          </a:xfrm>
                          <a:custGeom>
                            <a:avLst/>
                            <a:gdLst>
                              <a:gd name="connsiteX0" fmla="*/ 0 w 1973966"/>
                              <a:gd name="connsiteY0" fmla="*/ 0 h 4192054"/>
                              <a:gd name="connsiteX1" fmla="*/ 1973966 w 1973966"/>
                              <a:gd name="connsiteY1" fmla="*/ 0 h 4192054"/>
                              <a:gd name="connsiteX2" fmla="*/ 1973966 w 1973966"/>
                              <a:gd name="connsiteY2" fmla="*/ 4187098 h 4192054"/>
                              <a:gd name="connsiteX3" fmla="*/ 1867608 w 1973966"/>
                              <a:gd name="connsiteY3" fmla="*/ 4192054 h 4192054"/>
                              <a:gd name="connsiteX4" fmla="*/ 1697282 w 1973966"/>
                              <a:gd name="connsiteY4" fmla="*/ 4150586 h 4192054"/>
                              <a:gd name="connsiteX5" fmla="*/ 1172906 w 1973966"/>
                              <a:gd name="connsiteY5" fmla="*/ 2859361 h 4192054"/>
                              <a:gd name="connsiteX6" fmla="*/ 1653903 w 1973966"/>
                              <a:gd name="connsiteY6" fmla="*/ 2088709 h 4192054"/>
                              <a:gd name="connsiteX7" fmla="*/ 1831246 w 1973966"/>
                              <a:gd name="connsiteY7" fmla="*/ 1306574 h 4192054"/>
                              <a:gd name="connsiteX8" fmla="*/ 1297940 w 1973966"/>
                              <a:gd name="connsiteY8" fmla="*/ 893177 h 4192054"/>
                              <a:gd name="connsiteX9" fmla="*/ 629393 w 1973966"/>
                              <a:gd name="connsiteY9" fmla="*/ 704342 h 4192054"/>
                              <a:gd name="connsiteX10" fmla="*/ 88631 w 1973966"/>
                              <a:gd name="connsiteY10" fmla="*/ 203745 h 419205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</a:cxnLst>
                            <a:rect l="l" t="t" r="r" b="b"/>
                            <a:pathLst>
                              <a:path w="1973966" h="4192054">
                                <a:moveTo>
                                  <a:pt x="0" y="0"/>
                                </a:moveTo>
                                <a:lnTo>
                                  <a:pt x="1973966" y="0"/>
                                </a:lnTo>
                                <a:lnTo>
                                  <a:pt x="1973966" y="4187098"/>
                                </a:lnTo>
                                <a:lnTo>
                                  <a:pt x="1867608" y="4192054"/>
                                </a:lnTo>
                                <a:cubicBezTo>
                                  <a:pt x="1808919" y="4186950"/>
                                  <a:pt x="1751506" y="4173553"/>
                                  <a:pt x="1697282" y="4150586"/>
                                </a:cubicBezTo>
                                <a:cubicBezTo>
                                  <a:pt x="1223941" y="3951544"/>
                                  <a:pt x="973873" y="3335277"/>
                                  <a:pt x="1172906" y="2859361"/>
                                </a:cubicBezTo>
                                <a:cubicBezTo>
                                  <a:pt x="1281354" y="2601626"/>
                                  <a:pt x="1490593" y="2314546"/>
                                  <a:pt x="1653903" y="2088709"/>
                                </a:cubicBezTo>
                                <a:cubicBezTo>
                                  <a:pt x="1817212" y="1862872"/>
                                  <a:pt x="1937142" y="1565584"/>
                                  <a:pt x="1831246" y="1306574"/>
                                </a:cubicBezTo>
                                <a:cubicBezTo>
                                  <a:pt x="1741936" y="1090944"/>
                                  <a:pt x="1518662" y="962077"/>
                                  <a:pt x="1297940" y="893177"/>
                                </a:cubicBezTo>
                                <a:cubicBezTo>
                                  <a:pt x="1075941" y="824278"/>
                                  <a:pt x="842460" y="797484"/>
                                  <a:pt x="629393" y="704342"/>
                                </a:cubicBezTo>
                                <a:cubicBezTo>
                                  <a:pt x="400696" y="603864"/>
                                  <a:pt x="211471" y="422285"/>
                                  <a:pt x="88631" y="20374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651A3">
                              <a:alpha val="80000"/>
                            </a:srgbClr>
                          </a:solidFill>
                          <a:ln w="0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5489346" name="Freeform: Shape 1185489346">
                          <a:extLst>
                            <a:ext uri="{FF2B5EF4-FFF2-40B4-BE49-F238E27FC236}">
                              <a16:creationId xmlns:a16="http://schemas.microsoft.com/office/drawing/2014/main" id="{736408A9-7B86-EFB4-3B0F-C750A4430343}"/>
                            </a:ext>
                          </a:extLst>
                        </wps:cNvPr>
                        <wps:cNvSpPr/>
                        <wps:spPr>
                          <a:xfrm>
                            <a:off x="1" y="354205"/>
                            <a:ext cx="1192123" cy="438689"/>
                          </a:xfrm>
                          <a:custGeom>
                            <a:avLst/>
                            <a:gdLst>
                              <a:gd name="connsiteX0" fmla="*/ 207835 w 1192123"/>
                              <a:gd name="connsiteY0" fmla="*/ 328070 h 438689"/>
                              <a:gd name="connsiteX1" fmla="*/ 291942 w 1192123"/>
                              <a:gd name="connsiteY1" fmla="*/ 371196 h 438689"/>
                              <a:gd name="connsiteX2" fmla="*/ 345469 w 1192123"/>
                              <a:gd name="connsiteY2" fmla="*/ 401379 h 438689"/>
                              <a:gd name="connsiteX3" fmla="*/ 398937 w 1192123"/>
                              <a:gd name="connsiteY3" fmla="*/ 371196 h 438689"/>
                              <a:gd name="connsiteX4" fmla="*/ 483224 w 1192123"/>
                              <a:gd name="connsiteY4" fmla="*/ 328070 h 438689"/>
                              <a:gd name="connsiteX5" fmla="*/ 567331 w 1192123"/>
                              <a:gd name="connsiteY5" fmla="*/ 371196 h 438689"/>
                              <a:gd name="connsiteX6" fmla="*/ 620859 w 1192123"/>
                              <a:gd name="connsiteY6" fmla="*/ 401379 h 438689"/>
                              <a:gd name="connsiteX7" fmla="*/ 674327 w 1192123"/>
                              <a:gd name="connsiteY7" fmla="*/ 371196 h 438689"/>
                              <a:gd name="connsiteX8" fmla="*/ 758433 w 1192123"/>
                              <a:gd name="connsiteY8" fmla="*/ 328070 h 438689"/>
                              <a:gd name="connsiteX9" fmla="*/ 842540 w 1192123"/>
                              <a:gd name="connsiteY9" fmla="*/ 371196 h 438689"/>
                              <a:gd name="connsiteX10" fmla="*/ 896008 w 1192123"/>
                              <a:gd name="connsiteY10" fmla="*/ 401379 h 438689"/>
                              <a:gd name="connsiteX11" fmla="*/ 949476 w 1192123"/>
                              <a:gd name="connsiteY11" fmla="*/ 371196 h 438689"/>
                              <a:gd name="connsiteX12" fmla="*/ 1033582 w 1192123"/>
                              <a:gd name="connsiteY12" fmla="*/ 328070 h 438689"/>
                              <a:gd name="connsiteX13" fmla="*/ 1117689 w 1192123"/>
                              <a:gd name="connsiteY13" fmla="*/ 371196 h 438689"/>
                              <a:gd name="connsiteX14" fmla="*/ 1171157 w 1192123"/>
                              <a:gd name="connsiteY14" fmla="*/ 401379 h 438689"/>
                              <a:gd name="connsiteX15" fmla="*/ 1190994 w 1192123"/>
                              <a:gd name="connsiteY15" fmla="*/ 418965 h 438689"/>
                              <a:gd name="connsiteX16" fmla="*/ 1173283 w 1192123"/>
                              <a:gd name="connsiteY16" fmla="*/ 438660 h 438689"/>
                              <a:gd name="connsiteX17" fmla="*/ 1171157 w 1192123"/>
                              <a:gd name="connsiteY17" fmla="*/ 438660 h 438689"/>
                              <a:gd name="connsiteX18" fmla="*/ 1171818 w 1192123"/>
                              <a:gd name="connsiteY18" fmla="*/ 438600 h 438689"/>
                              <a:gd name="connsiteX19" fmla="*/ 1087711 w 1192123"/>
                              <a:gd name="connsiteY19" fmla="*/ 395474 h 438689"/>
                              <a:gd name="connsiteX20" fmla="*/ 1034243 w 1192123"/>
                              <a:gd name="connsiteY20" fmla="*/ 365291 h 438689"/>
                              <a:gd name="connsiteX21" fmla="*/ 980775 w 1192123"/>
                              <a:gd name="connsiteY21" fmla="*/ 395474 h 438689"/>
                              <a:gd name="connsiteX22" fmla="*/ 896669 w 1192123"/>
                              <a:gd name="connsiteY22" fmla="*/ 438600 h 438689"/>
                              <a:gd name="connsiteX23" fmla="*/ 812562 w 1192123"/>
                              <a:gd name="connsiteY23" fmla="*/ 395474 h 438689"/>
                              <a:gd name="connsiteX24" fmla="*/ 759094 w 1192123"/>
                              <a:gd name="connsiteY24" fmla="*/ 365291 h 438689"/>
                              <a:gd name="connsiteX25" fmla="*/ 705506 w 1192123"/>
                              <a:gd name="connsiteY25" fmla="*/ 395474 h 438689"/>
                              <a:gd name="connsiteX26" fmla="*/ 621399 w 1192123"/>
                              <a:gd name="connsiteY26" fmla="*/ 438600 h 438689"/>
                              <a:gd name="connsiteX27" fmla="*/ 537293 w 1192123"/>
                              <a:gd name="connsiteY27" fmla="*/ 395474 h 438689"/>
                              <a:gd name="connsiteX28" fmla="*/ 483224 w 1192123"/>
                              <a:gd name="connsiteY28" fmla="*/ 365291 h 438689"/>
                              <a:gd name="connsiteX29" fmla="*/ 429756 w 1192123"/>
                              <a:gd name="connsiteY29" fmla="*/ 395474 h 438689"/>
                              <a:gd name="connsiteX30" fmla="*/ 345650 w 1192123"/>
                              <a:gd name="connsiteY30" fmla="*/ 438600 h 438689"/>
                              <a:gd name="connsiteX31" fmla="*/ 261543 w 1192123"/>
                              <a:gd name="connsiteY31" fmla="*/ 395474 h 438689"/>
                              <a:gd name="connsiteX32" fmla="*/ 208015 w 1192123"/>
                              <a:gd name="connsiteY32" fmla="*/ 365291 h 438689"/>
                              <a:gd name="connsiteX33" fmla="*/ 154547 w 1192123"/>
                              <a:gd name="connsiteY33" fmla="*/ 395474 h 438689"/>
                              <a:gd name="connsiteX34" fmla="*/ 70441 w 1192123"/>
                              <a:gd name="connsiteY34" fmla="*/ 438600 h 438689"/>
                              <a:gd name="connsiteX35" fmla="*/ 18790 w 1192123"/>
                              <a:gd name="connsiteY35" fmla="*/ 424262 h 438689"/>
                              <a:gd name="connsiteX36" fmla="*/ 0 w 1192123"/>
                              <a:gd name="connsiteY36" fmla="*/ 407595 h 438689"/>
                              <a:gd name="connsiteX37" fmla="*/ 0 w 1192123"/>
                              <a:gd name="connsiteY37" fmla="*/ 356517 h 438689"/>
                              <a:gd name="connsiteX38" fmla="*/ 16492 w 1192123"/>
                              <a:gd name="connsiteY38" fmla="*/ 371196 h 438689"/>
                              <a:gd name="connsiteX39" fmla="*/ 70020 w 1192123"/>
                              <a:gd name="connsiteY39" fmla="*/ 401379 h 438689"/>
                              <a:gd name="connsiteX40" fmla="*/ 123488 w 1192123"/>
                              <a:gd name="connsiteY40" fmla="*/ 371196 h 438689"/>
                              <a:gd name="connsiteX41" fmla="*/ 207835 w 1192123"/>
                              <a:gd name="connsiteY41" fmla="*/ 328070 h 438689"/>
                              <a:gd name="connsiteX42" fmla="*/ 207414 w 1192123"/>
                              <a:gd name="connsiteY42" fmla="*/ 163856 h 438689"/>
                              <a:gd name="connsiteX43" fmla="*/ 291521 w 1192123"/>
                              <a:gd name="connsiteY43" fmla="*/ 206923 h 438689"/>
                              <a:gd name="connsiteX44" fmla="*/ 345049 w 1192123"/>
                              <a:gd name="connsiteY44" fmla="*/ 237165 h 438689"/>
                              <a:gd name="connsiteX45" fmla="*/ 399117 w 1192123"/>
                              <a:gd name="connsiteY45" fmla="*/ 207102 h 438689"/>
                              <a:gd name="connsiteX46" fmla="*/ 483224 w 1192123"/>
                              <a:gd name="connsiteY46" fmla="*/ 164035 h 438689"/>
                              <a:gd name="connsiteX47" fmla="*/ 567331 w 1192123"/>
                              <a:gd name="connsiteY47" fmla="*/ 207102 h 438689"/>
                              <a:gd name="connsiteX48" fmla="*/ 620859 w 1192123"/>
                              <a:gd name="connsiteY48" fmla="*/ 237344 h 438689"/>
                              <a:gd name="connsiteX49" fmla="*/ 674327 w 1192123"/>
                              <a:gd name="connsiteY49" fmla="*/ 207102 h 438689"/>
                              <a:gd name="connsiteX50" fmla="*/ 758433 w 1192123"/>
                              <a:gd name="connsiteY50" fmla="*/ 164035 h 438689"/>
                              <a:gd name="connsiteX51" fmla="*/ 842540 w 1192123"/>
                              <a:gd name="connsiteY51" fmla="*/ 207161 h 438689"/>
                              <a:gd name="connsiteX52" fmla="*/ 896008 w 1192123"/>
                              <a:gd name="connsiteY52" fmla="*/ 237344 h 438689"/>
                              <a:gd name="connsiteX53" fmla="*/ 949476 w 1192123"/>
                              <a:gd name="connsiteY53" fmla="*/ 207161 h 438689"/>
                              <a:gd name="connsiteX54" fmla="*/ 1033582 w 1192123"/>
                              <a:gd name="connsiteY54" fmla="*/ 164035 h 438689"/>
                              <a:gd name="connsiteX55" fmla="*/ 1117689 w 1192123"/>
                              <a:gd name="connsiteY55" fmla="*/ 207102 h 438689"/>
                              <a:gd name="connsiteX56" fmla="*/ 1171157 w 1192123"/>
                              <a:gd name="connsiteY56" fmla="*/ 237344 h 438689"/>
                              <a:gd name="connsiteX57" fmla="*/ 1191402 w 1192123"/>
                              <a:gd name="connsiteY57" fmla="*/ 254463 h 438689"/>
                              <a:gd name="connsiteX58" fmla="*/ 1174161 w 1192123"/>
                              <a:gd name="connsiteY58" fmla="*/ 274565 h 438689"/>
                              <a:gd name="connsiteX59" fmla="*/ 1171157 w 1192123"/>
                              <a:gd name="connsiteY59" fmla="*/ 274565 h 438689"/>
                              <a:gd name="connsiteX60" fmla="*/ 1171818 w 1192123"/>
                              <a:gd name="connsiteY60" fmla="*/ 274386 h 438689"/>
                              <a:gd name="connsiteX61" fmla="*/ 1087711 w 1192123"/>
                              <a:gd name="connsiteY61" fmla="*/ 231319 h 438689"/>
                              <a:gd name="connsiteX62" fmla="*/ 1034243 w 1192123"/>
                              <a:gd name="connsiteY62" fmla="*/ 201077 h 438689"/>
                              <a:gd name="connsiteX63" fmla="*/ 980775 w 1192123"/>
                              <a:gd name="connsiteY63" fmla="*/ 231319 h 438689"/>
                              <a:gd name="connsiteX64" fmla="*/ 896669 w 1192123"/>
                              <a:gd name="connsiteY64" fmla="*/ 274386 h 438689"/>
                              <a:gd name="connsiteX65" fmla="*/ 812562 w 1192123"/>
                              <a:gd name="connsiteY65" fmla="*/ 231319 h 438689"/>
                              <a:gd name="connsiteX66" fmla="*/ 759094 w 1192123"/>
                              <a:gd name="connsiteY66" fmla="*/ 201077 h 438689"/>
                              <a:gd name="connsiteX67" fmla="*/ 705506 w 1192123"/>
                              <a:gd name="connsiteY67" fmla="*/ 231498 h 438689"/>
                              <a:gd name="connsiteX68" fmla="*/ 621399 w 1192123"/>
                              <a:gd name="connsiteY68" fmla="*/ 274565 h 438689"/>
                              <a:gd name="connsiteX69" fmla="*/ 537293 w 1192123"/>
                              <a:gd name="connsiteY69" fmla="*/ 231498 h 438689"/>
                              <a:gd name="connsiteX70" fmla="*/ 483224 w 1192123"/>
                              <a:gd name="connsiteY70" fmla="*/ 201256 h 438689"/>
                              <a:gd name="connsiteX71" fmla="*/ 429756 w 1192123"/>
                              <a:gd name="connsiteY71" fmla="*/ 231498 h 438689"/>
                              <a:gd name="connsiteX72" fmla="*/ 345650 w 1192123"/>
                              <a:gd name="connsiteY72" fmla="*/ 274565 h 438689"/>
                              <a:gd name="connsiteX73" fmla="*/ 261543 w 1192123"/>
                              <a:gd name="connsiteY73" fmla="*/ 231498 h 438689"/>
                              <a:gd name="connsiteX74" fmla="*/ 208015 w 1192123"/>
                              <a:gd name="connsiteY74" fmla="*/ 201256 h 438689"/>
                              <a:gd name="connsiteX75" fmla="*/ 154547 w 1192123"/>
                              <a:gd name="connsiteY75" fmla="*/ 231498 h 438689"/>
                              <a:gd name="connsiteX76" fmla="*/ 70140 w 1192123"/>
                              <a:gd name="connsiteY76" fmla="*/ 274386 h 438689"/>
                              <a:gd name="connsiteX77" fmla="*/ 18445 w 1192123"/>
                              <a:gd name="connsiteY77" fmla="*/ 260055 h 438689"/>
                              <a:gd name="connsiteX78" fmla="*/ 0 w 1192123"/>
                              <a:gd name="connsiteY78" fmla="*/ 243702 h 438689"/>
                              <a:gd name="connsiteX79" fmla="*/ 0 w 1192123"/>
                              <a:gd name="connsiteY79" fmla="*/ 192491 h 438689"/>
                              <a:gd name="connsiteX80" fmla="*/ 16312 w 1192123"/>
                              <a:gd name="connsiteY80" fmla="*/ 206923 h 438689"/>
                              <a:gd name="connsiteX81" fmla="*/ 69840 w 1192123"/>
                              <a:gd name="connsiteY81" fmla="*/ 237165 h 438689"/>
                              <a:gd name="connsiteX82" fmla="*/ 123308 w 1192123"/>
                              <a:gd name="connsiteY82" fmla="*/ 206923 h 438689"/>
                              <a:gd name="connsiteX83" fmla="*/ 207414 w 1192123"/>
                              <a:gd name="connsiteY83" fmla="*/ 163856 h 438689"/>
                              <a:gd name="connsiteX84" fmla="*/ 207835 w 1192123"/>
                              <a:gd name="connsiteY84" fmla="*/ 0 h 438689"/>
                              <a:gd name="connsiteX85" fmla="*/ 291942 w 1192123"/>
                              <a:gd name="connsiteY85" fmla="*/ 43126 h 438689"/>
                              <a:gd name="connsiteX86" fmla="*/ 345469 w 1192123"/>
                              <a:gd name="connsiteY86" fmla="*/ 73309 h 438689"/>
                              <a:gd name="connsiteX87" fmla="*/ 398937 w 1192123"/>
                              <a:gd name="connsiteY87" fmla="*/ 43126 h 438689"/>
                              <a:gd name="connsiteX88" fmla="*/ 483224 w 1192123"/>
                              <a:gd name="connsiteY88" fmla="*/ 0 h 438689"/>
                              <a:gd name="connsiteX89" fmla="*/ 567331 w 1192123"/>
                              <a:gd name="connsiteY89" fmla="*/ 43126 h 438689"/>
                              <a:gd name="connsiteX90" fmla="*/ 620859 w 1192123"/>
                              <a:gd name="connsiteY90" fmla="*/ 73309 h 438689"/>
                              <a:gd name="connsiteX91" fmla="*/ 674327 w 1192123"/>
                              <a:gd name="connsiteY91" fmla="*/ 43126 h 438689"/>
                              <a:gd name="connsiteX92" fmla="*/ 758433 w 1192123"/>
                              <a:gd name="connsiteY92" fmla="*/ 0 h 438689"/>
                              <a:gd name="connsiteX93" fmla="*/ 842540 w 1192123"/>
                              <a:gd name="connsiteY93" fmla="*/ 43126 h 438689"/>
                              <a:gd name="connsiteX94" fmla="*/ 896008 w 1192123"/>
                              <a:gd name="connsiteY94" fmla="*/ 73309 h 438689"/>
                              <a:gd name="connsiteX95" fmla="*/ 949476 w 1192123"/>
                              <a:gd name="connsiteY95" fmla="*/ 43126 h 438689"/>
                              <a:gd name="connsiteX96" fmla="*/ 1033582 w 1192123"/>
                              <a:gd name="connsiteY96" fmla="*/ 0 h 438689"/>
                              <a:gd name="connsiteX97" fmla="*/ 1117689 w 1192123"/>
                              <a:gd name="connsiteY97" fmla="*/ 43126 h 438689"/>
                              <a:gd name="connsiteX98" fmla="*/ 1171157 w 1192123"/>
                              <a:gd name="connsiteY98" fmla="*/ 73309 h 438689"/>
                              <a:gd name="connsiteX99" fmla="*/ 1192087 w 1192123"/>
                              <a:gd name="connsiteY99" fmla="*/ 91317 h 438689"/>
                              <a:gd name="connsiteX100" fmla="*/ 1192123 w 1192123"/>
                              <a:gd name="connsiteY100" fmla="*/ 91919 h 438689"/>
                              <a:gd name="connsiteX101" fmla="*/ 1171818 w 1192123"/>
                              <a:gd name="connsiteY101" fmla="*/ 110590 h 438689"/>
                              <a:gd name="connsiteX102" fmla="*/ 1087711 w 1192123"/>
                              <a:gd name="connsiteY102" fmla="*/ 67463 h 438689"/>
                              <a:gd name="connsiteX103" fmla="*/ 1034243 w 1192123"/>
                              <a:gd name="connsiteY103" fmla="*/ 37281 h 438689"/>
                              <a:gd name="connsiteX104" fmla="*/ 980775 w 1192123"/>
                              <a:gd name="connsiteY104" fmla="*/ 67463 h 438689"/>
                              <a:gd name="connsiteX105" fmla="*/ 896669 w 1192123"/>
                              <a:gd name="connsiteY105" fmla="*/ 110590 h 438689"/>
                              <a:gd name="connsiteX106" fmla="*/ 812562 w 1192123"/>
                              <a:gd name="connsiteY106" fmla="*/ 67463 h 438689"/>
                              <a:gd name="connsiteX107" fmla="*/ 759094 w 1192123"/>
                              <a:gd name="connsiteY107" fmla="*/ 37281 h 438689"/>
                              <a:gd name="connsiteX108" fmla="*/ 705506 w 1192123"/>
                              <a:gd name="connsiteY108" fmla="*/ 67463 h 438689"/>
                              <a:gd name="connsiteX109" fmla="*/ 621399 w 1192123"/>
                              <a:gd name="connsiteY109" fmla="*/ 110590 h 438689"/>
                              <a:gd name="connsiteX110" fmla="*/ 537293 w 1192123"/>
                              <a:gd name="connsiteY110" fmla="*/ 67463 h 438689"/>
                              <a:gd name="connsiteX111" fmla="*/ 483224 w 1192123"/>
                              <a:gd name="connsiteY111" fmla="*/ 37281 h 438689"/>
                              <a:gd name="connsiteX112" fmla="*/ 429756 w 1192123"/>
                              <a:gd name="connsiteY112" fmla="*/ 67463 h 438689"/>
                              <a:gd name="connsiteX113" fmla="*/ 345650 w 1192123"/>
                              <a:gd name="connsiteY113" fmla="*/ 110590 h 438689"/>
                              <a:gd name="connsiteX114" fmla="*/ 261543 w 1192123"/>
                              <a:gd name="connsiteY114" fmla="*/ 67463 h 438689"/>
                              <a:gd name="connsiteX115" fmla="*/ 208015 w 1192123"/>
                              <a:gd name="connsiteY115" fmla="*/ 37281 h 438689"/>
                              <a:gd name="connsiteX116" fmla="*/ 154547 w 1192123"/>
                              <a:gd name="connsiteY116" fmla="*/ 67463 h 438689"/>
                              <a:gd name="connsiteX117" fmla="*/ 70441 w 1192123"/>
                              <a:gd name="connsiteY117" fmla="*/ 110590 h 438689"/>
                              <a:gd name="connsiteX118" fmla="*/ 18790 w 1192123"/>
                              <a:gd name="connsiteY118" fmla="*/ 96252 h 438689"/>
                              <a:gd name="connsiteX119" fmla="*/ 0 w 1192123"/>
                              <a:gd name="connsiteY119" fmla="*/ 79585 h 438689"/>
                              <a:gd name="connsiteX120" fmla="*/ 0 w 1192123"/>
                              <a:gd name="connsiteY120" fmla="*/ 28447 h 438689"/>
                              <a:gd name="connsiteX121" fmla="*/ 16492 w 1192123"/>
                              <a:gd name="connsiteY121" fmla="*/ 43126 h 438689"/>
                              <a:gd name="connsiteX122" fmla="*/ 70020 w 1192123"/>
                              <a:gd name="connsiteY122" fmla="*/ 73309 h 438689"/>
                              <a:gd name="connsiteX123" fmla="*/ 123488 w 1192123"/>
                              <a:gd name="connsiteY123" fmla="*/ 43126 h 438689"/>
                              <a:gd name="connsiteX124" fmla="*/ 207835 w 1192123"/>
                              <a:gd name="connsiteY124" fmla="*/ 0 h 4386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</a:cxnLst>
                            <a:rect l="l" t="t" r="r" b="b"/>
                            <a:pathLst>
                              <a:path w="1192123" h="438689">
                                <a:moveTo>
                                  <a:pt x="207835" y="328070"/>
                                </a:moveTo>
                                <a:cubicBezTo>
                                  <a:pt x="251570" y="328070"/>
                                  <a:pt x="273919" y="351930"/>
                                  <a:pt x="291942" y="371196"/>
                                </a:cubicBezTo>
                                <a:cubicBezTo>
                                  <a:pt x="309964" y="390463"/>
                                  <a:pt x="321499" y="401379"/>
                                  <a:pt x="345469" y="401379"/>
                                </a:cubicBezTo>
                                <a:cubicBezTo>
                                  <a:pt x="369440" y="401379"/>
                                  <a:pt x="380854" y="390463"/>
                                  <a:pt x="398937" y="371196"/>
                                </a:cubicBezTo>
                                <a:cubicBezTo>
                                  <a:pt x="417020" y="351930"/>
                                  <a:pt x="439549" y="328070"/>
                                  <a:pt x="483224" y="328070"/>
                                </a:cubicBezTo>
                                <a:cubicBezTo>
                                  <a:pt x="526900" y="328070"/>
                                  <a:pt x="549308" y="351930"/>
                                  <a:pt x="567331" y="371196"/>
                                </a:cubicBezTo>
                                <a:cubicBezTo>
                                  <a:pt x="585354" y="390463"/>
                                  <a:pt x="596888" y="401379"/>
                                  <a:pt x="620859" y="401379"/>
                                </a:cubicBezTo>
                                <a:cubicBezTo>
                                  <a:pt x="644829" y="401379"/>
                                  <a:pt x="656244" y="390463"/>
                                  <a:pt x="674327" y="371196"/>
                                </a:cubicBezTo>
                                <a:cubicBezTo>
                                  <a:pt x="692410" y="351930"/>
                                  <a:pt x="714818" y="328070"/>
                                  <a:pt x="758433" y="328070"/>
                                </a:cubicBezTo>
                                <a:cubicBezTo>
                                  <a:pt x="802049" y="328070"/>
                                  <a:pt x="824517" y="351930"/>
                                  <a:pt x="842540" y="371196"/>
                                </a:cubicBezTo>
                                <a:cubicBezTo>
                                  <a:pt x="860563" y="390463"/>
                                  <a:pt x="872037" y="401379"/>
                                  <a:pt x="896008" y="401379"/>
                                </a:cubicBezTo>
                                <a:cubicBezTo>
                                  <a:pt x="919978" y="401379"/>
                                  <a:pt x="931393" y="390463"/>
                                  <a:pt x="949476" y="371196"/>
                                </a:cubicBezTo>
                                <a:cubicBezTo>
                                  <a:pt x="967559" y="351930"/>
                                  <a:pt x="989967" y="328070"/>
                                  <a:pt x="1033582" y="328070"/>
                                </a:cubicBezTo>
                                <a:cubicBezTo>
                                  <a:pt x="1077198" y="328070"/>
                                  <a:pt x="1099666" y="351930"/>
                                  <a:pt x="1117689" y="371196"/>
                                </a:cubicBezTo>
                                <a:cubicBezTo>
                                  <a:pt x="1135712" y="390463"/>
                                  <a:pt x="1147186" y="401379"/>
                                  <a:pt x="1171157" y="401379"/>
                                </a:cubicBezTo>
                                <a:cubicBezTo>
                                  <a:pt x="1181526" y="400796"/>
                                  <a:pt x="1190405" y="408670"/>
                                  <a:pt x="1190994" y="418965"/>
                                </a:cubicBezTo>
                                <a:cubicBezTo>
                                  <a:pt x="1191583" y="429259"/>
                                  <a:pt x="1183653" y="438077"/>
                                  <a:pt x="1173283" y="438660"/>
                                </a:cubicBezTo>
                                <a:cubicBezTo>
                                  <a:pt x="1172575" y="438699"/>
                                  <a:pt x="1171866" y="438699"/>
                                  <a:pt x="1171157" y="438660"/>
                                </a:cubicBezTo>
                                <a:lnTo>
                                  <a:pt x="1171818" y="438600"/>
                                </a:lnTo>
                                <a:cubicBezTo>
                                  <a:pt x="1128082" y="438600"/>
                                  <a:pt x="1105734" y="414740"/>
                                  <a:pt x="1087711" y="395474"/>
                                </a:cubicBezTo>
                                <a:cubicBezTo>
                                  <a:pt x="1069688" y="376207"/>
                                  <a:pt x="1058214" y="365291"/>
                                  <a:pt x="1034243" y="365291"/>
                                </a:cubicBezTo>
                                <a:cubicBezTo>
                                  <a:pt x="1010273" y="365291"/>
                                  <a:pt x="998858" y="376207"/>
                                  <a:pt x="980775" y="395474"/>
                                </a:cubicBezTo>
                                <a:cubicBezTo>
                                  <a:pt x="962692" y="414740"/>
                                  <a:pt x="940284" y="438600"/>
                                  <a:pt x="896669" y="438600"/>
                                </a:cubicBezTo>
                                <a:cubicBezTo>
                                  <a:pt x="853053" y="438600"/>
                                  <a:pt x="830585" y="414740"/>
                                  <a:pt x="812562" y="395474"/>
                                </a:cubicBezTo>
                                <a:cubicBezTo>
                                  <a:pt x="794539" y="376207"/>
                                  <a:pt x="783065" y="365291"/>
                                  <a:pt x="759094" y="365291"/>
                                </a:cubicBezTo>
                                <a:cubicBezTo>
                                  <a:pt x="735124" y="365291"/>
                                  <a:pt x="723529" y="376207"/>
                                  <a:pt x="705506" y="395474"/>
                                </a:cubicBezTo>
                                <a:cubicBezTo>
                                  <a:pt x="687483" y="414740"/>
                                  <a:pt x="664955" y="438600"/>
                                  <a:pt x="621399" y="438600"/>
                                </a:cubicBezTo>
                                <a:cubicBezTo>
                                  <a:pt x="577844" y="438600"/>
                                  <a:pt x="555316" y="414740"/>
                                  <a:pt x="537293" y="395474"/>
                                </a:cubicBezTo>
                                <a:cubicBezTo>
                                  <a:pt x="519270" y="376207"/>
                                  <a:pt x="507255" y="365291"/>
                                  <a:pt x="483224" y="365291"/>
                                </a:cubicBezTo>
                                <a:cubicBezTo>
                                  <a:pt x="459194" y="365291"/>
                                  <a:pt x="447839" y="376207"/>
                                  <a:pt x="429756" y="395474"/>
                                </a:cubicBezTo>
                                <a:cubicBezTo>
                                  <a:pt x="411673" y="414740"/>
                                  <a:pt x="389265" y="438600"/>
                                  <a:pt x="345650" y="438600"/>
                                </a:cubicBezTo>
                                <a:cubicBezTo>
                                  <a:pt x="302034" y="438600"/>
                                  <a:pt x="279566" y="414740"/>
                                  <a:pt x="261543" y="395474"/>
                                </a:cubicBezTo>
                                <a:cubicBezTo>
                                  <a:pt x="243520" y="376207"/>
                                  <a:pt x="231986" y="365291"/>
                                  <a:pt x="208015" y="365291"/>
                                </a:cubicBezTo>
                                <a:cubicBezTo>
                                  <a:pt x="184045" y="365291"/>
                                  <a:pt x="172630" y="376207"/>
                                  <a:pt x="154547" y="395474"/>
                                </a:cubicBezTo>
                                <a:cubicBezTo>
                                  <a:pt x="136464" y="414740"/>
                                  <a:pt x="114056" y="438600"/>
                                  <a:pt x="70441" y="438600"/>
                                </a:cubicBezTo>
                                <a:cubicBezTo>
                                  <a:pt x="48633" y="438600"/>
                                  <a:pt x="32112" y="432635"/>
                                  <a:pt x="18790" y="424262"/>
                                </a:cubicBezTo>
                                <a:lnTo>
                                  <a:pt x="0" y="407595"/>
                                </a:lnTo>
                                <a:lnTo>
                                  <a:pt x="0" y="356517"/>
                                </a:lnTo>
                                <a:lnTo>
                                  <a:pt x="16492" y="371196"/>
                                </a:lnTo>
                                <a:cubicBezTo>
                                  <a:pt x="34515" y="390463"/>
                                  <a:pt x="46050" y="401379"/>
                                  <a:pt x="70020" y="401379"/>
                                </a:cubicBezTo>
                                <a:cubicBezTo>
                                  <a:pt x="93991" y="401379"/>
                                  <a:pt x="105405" y="390463"/>
                                  <a:pt x="123488" y="371196"/>
                                </a:cubicBezTo>
                                <a:cubicBezTo>
                                  <a:pt x="141571" y="351930"/>
                                  <a:pt x="164099" y="328070"/>
                                  <a:pt x="207835" y="328070"/>
                                </a:cubicBezTo>
                                <a:close/>
                                <a:moveTo>
                                  <a:pt x="207414" y="163856"/>
                                </a:moveTo>
                                <a:cubicBezTo>
                                  <a:pt x="251030" y="163856"/>
                                  <a:pt x="273498" y="187716"/>
                                  <a:pt x="291521" y="206923"/>
                                </a:cubicBezTo>
                                <a:cubicBezTo>
                                  <a:pt x="309544" y="226130"/>
                                  <a:pt x="321079" y="237165"/>
                                  <a:pt x="345049" y="237165"/>
                                </a:cubicBezTo>
                                <a:cubicBezTo>
                                  <a:pt x="369019" y="237165"/>
                                  <a:pt x="381095" y="226667"/>
                                  <a:pt x="399117" y="207102"/>
                                </a:cubicBezTo>
                                <a:cubicBezTo>
                                  <a:pt x="417140" y="187537"/>
                                  <a:pt x="439609" y="164035"/>
                                  <a:pt x="483224" y="164035"/>
                                </a:cubicBezTo>
                                <a:cubicBezTo>
                                  <a:pt x="526839" y="164035"/>
                                  <a:pt x="549308" y="187895"/>
                                  <a:pt x="567331" y="207102"/>
                                </a:cubicBezTo>
                                <a:cubicBezTo>
                                  <a:pt x="585354" y="226309"/>
                                  <a:pt x="596888" y="237344"/>
                                  <a:pt x="620859" y="237344"/>
                                </a:cubicBezTo>
                                <a:cubicBezTo>
                                  <a:pt x="644829" y="237344"/>
                                  <a:pt x="656244" y="226428"/>
                                  <a:pt x="674327" y="207102"/>
                                </a:cubicBezTo>
                                <a:cubicBezTo>
                                  <a:pt x="692410" y="187775"/>
                                  <a:pt x="714818" y="164035"/>
                                  <a:pt x="758433" y="164035"/>
                                </a:cubicBezTo>
                                <a:cubicBezTo>
                                  <a:pt x="802049" y="164035"/>
                                  <a:pt x="824517" y="187895"/>
                                  <a:pt x="842540" y="207161"/>
                                </a:cubicBezTo>
                                <a:cubicBezTo>
                                  <a:pt x="860563" y="226428"/>
                                  <a:pt x="872037" y="237344"/>
                                  <a:pt x="896008" y="237344"/>
                                </a:cubicBezTo>
                                <a:cubicBezTo>
                                  <a:pt x="919978" y="237344"/>
                                  <a:pt x="931393" y="226428"/>
                                  <a:pt x="949476" y="207161"/>
                                </a:cubicBezTo>
                                <a:cubicBezTo>
                                  <a:pt x="967558" y="187895"/>
                                  <a:pt x="989967" y="164035"/>
                                  <a:pt x="1033582" y="164035"/>
                                </a:cubicBezTo>
                                <a:cubicBezTo>
                                  <a:pt x="1077198" y="164035"/>
                                  <a:pt x="1099666" y="187895"/>
                                  <a:pt x="1117689" y="207102"/>
                                </a:cubicBezTo>
                                <a:cubicBezTo>
                                  <a:pt x="1135712" y="226309"/>
                                  <a:pt x="1147186" y="237344"/>
                                  <a:pt x="1171157" y="237344"/>
                                </a:cubicBezTo>
                                <a:cubicBezTo>
                                  <a:pt x="1181508" y="236520"/>
                                  <a:pt x="1190573" y="244185"/>
                                  <a:pt x="1191402" y="254463"/>
                                </a:cubicBezTo>
                                <a:cubicBezTo>
                                  <a:pt x="1192232" y="264741"/>
                                  <a:pt x="1184512" y="273741"/>
                                  <a:pt x="1174161" y="274565"/>
                                </a:cubicBezTo>
                                <a:cubicBezTo>
                                  <a:pt x="1173163" y="274644"/>
                                  <a:pt x="1172154" y="274644"/>
                                  <a:pt x="1171157" y="274565"/>
                                </a:cubicBezTo>
                                <a:lnTo>
                                  <a:pt x="1171818" y="274386"/>
                                </a:lnTo>
                                <a:cubicBezTo>
                                  <a:pt x="1128082" y="274386"/>
                                  <a:pt x="1105734" y="250526"/>
                                  <a:pt x="1087711" y="231319"/>
                                </a:cubicBezTo>
                                <a:cubicBezTo>
                                  <a:pt x="1069688" y="212112"/>
                                  <a:pt x="1058214" y="201077"/>
                                  <a:pt x="1034243" y="201077"/>
                                </a:cubicBezTo>
                                <a:cubicBezTo>
                                  <a:pt x="1010273" y="201077"/>
                                  <a:pt x="998858" y="211993"/>
                                  <a:pt x="980775" y="231319"/>
                                </a:cubicBezTo>
                                <a:cubicBezTo>
                                  <a:pt x="962692" y="250646"/>
                                  <a:pt x="940284" y="274386"/>
                                  <a:pt x="896669" y="274386"/>
                                </a:cubicBezTo>
                                <a:cubicBezTo>
                                  <a:pt x="853053" y="274386"/>
                                  <a:pt x="830585" y="250526"/>
                                  <a:pt x="812562" y="231319"/>
                                </a:cubicBezTo>
                                <a:cubicBezTo>
                                  <a:pt x="794539" y="212112"/>
                                  <a:pt x="783064" y="201077"/>
                                  <a:pt x="759094" y="201077"/>
                                </a:cubicBezTo>
                                <a:cubicBezTo>
                                  <a:pt x="735124" y="201077"/>
                                  <a:pt x="723529" y="212172"/>
                                  <a:pt x="705506" y="231498"/>
                                </a:cubicBezTo>
                                <a:cubicBezTo>
                                  <a:pt x="687483" y="250824"/>
                                  <a:pt x="664955" y="274565"/>
                                  <a:pt x="621399" y="274565"/>
                                </a:cubicBezTo>
                                <a:cubicBezTo>
                                  <a:pt x="577844" y="274565"/>
                                  <a:pt x="555316" y="250705"/>
                                  <a:pt x="537293" y="231498"/>
                                </a:cubicBezTo>
                                <a:cubicBezTo>
                                  <a:pt x="519270" y="212291"/>
                                  <a:pt x="507255" y="201256"/>
                                  <a:pt x="483224" y="201256"/>
                                </a:cubicBezTo>
                                <a:cubicBezTo>
                                  <a:pt x="459194" y="201256"/>
                                  <a:pt x="447839" y="212172"/>
                                  <a:pt x="429756" y="231498"/>
                                </a:cubicBezTo>
                                <a:cubicBezTo>
                                  <a:pt x="411673" y="250824"/>
                                  <a:pt x="389265" y="274565"/>
                                  <a:pt x="345650" y="274565"/>
                                </a:cubicBezTo>
                                <a:cubicBezTo>
                                  <a:pt x="302034" y="274565"/>
                                  <a:pt x="279566" y="250705"/>
                                  <a:pt x="261543" y="231498"/>
                                </a:cubicBezTo>
                                <a:cubicBezTo>
                                  <a:pt x="243520" y="212291"/>
                                  <a:pt x="231985" y="201256"/>
                                  <a:pt x="208015" y="201256"/>
                                </a:cubicBezTo>
                                <a:cubicBezTo>
                                  <a:pt x="184045" y="201256"/>
                                  <a:pt x="172630" y="212172"/>
                                  <a:pt x="154547" y="231498"/>
                                </a:cubicBezTo>
                                <a:cubicBezTo>
                                  <a:pt x="136464" y="250824"/>
                                  <a:pt x="113876" y="274386"/>
                                  <a:pt x="70140" y="274386"/>
                                </a:cubicBezTo>
                                <a:cubicBezTo>
                                  <a:pt x="48273" y="274386"/>
                                  <a:pt x="31752" y="268421"/>
                                  <a:pt x="18445" y="260055"/>
                                </a:cubicBezTo>
                                <a:lnTo>
                                  <a:pt x="0" y="243702"/>
                                </a:lnTo>
                                <a:lnTo>
                                  <a:pt x="0" y="192491"/>
                                </a:lnTo>
                                <a:lnTo>
                                  <a:pt x="16312" y="206923"/>
                                </a:lnTo>
                                <a:cubicBezTo>
                                  <a:pt x="34335" y="226130"/>
                                  <a:pt x="45869" y="237165"/>
                                  <a:pt x="69840" y="237165"/>
                                </a:cubicBezTo>
                                <a:cubicBezTo>
                                  <a:pt x="93810" y="237165"/>
                                  <a:pt x="105225" y="226249"/>
                                  <a:pt x="123308" y="206923"/>
                                </a:cubicBezTo>
                                <a:cubicBezTo>
                                  <a:pt x="141391" y="187596"/>
                                  <a:pt x="163799" y="163856"/>
                                  <a:pt x="207414" y="163856"/>
                                </a:cubicBezTo>
                                <a:close/>
                                <a:moveTo>
                                  <a:pt x="207835" y="0"/>
                                </a:moveTo>
                                <a:cubicBezTo>
                                  <a:pt x="251570" y="0"/>
                                  <a:pt x="273919" y="23860"/>
                                  <a:pt x="291942" y="43126"/>
                                </a:cubicBezTo>
                                <a:cubicBezTo>
                                  <a:pt x="309964" y="62393"/>
                                  <a:pt x="321499" y="73309"/>
                                  <a:pt x="345469" y="73309"/>
                                </a:cubicBezTo>
                                <a:cubicBezTo>
                                  <a:pt x="369440" y="73309"/>
                                  <a:pt x="380854" y="62393"/>
                                  <a:pt x="398937" y="43126"/>
                                </a:cubicBezTo>
                                <a:cubicBezTo>
                                  <a:pt x="417020" y="23860"/>
                                  <a:pt x="439549" y="0"/>
                                  <a:pt x="483224" y="0"/>
                                </a:cubicBezTo>
                                <a:cubicBezTo>
                                  <a:pt x="526900" y="0"/>
                                  <a:pt x="549308" y="23860"/>
                                  <a:pt x="567331" y="43126"/>
                                </a:cubicBezTo>
                                <a:cubicBezTo>
                                  <a:pt x="585354" y="62393"/>
                                  <a:pt x="596888" y="73309"/>
                                  <a:pt x="620859" y="73309"/>
                                </a:cubicBezTo>
                                <a:cubicBezTo>
                                  <a:pt x="644829" y="73309"/>
                                  <a:pt x="656244" y="62393"/>
                                  <a:pt x="674327" y="43126"/>
                                </a:cubicBezTo>
                                <a:cubicBezTo>
                                  <a:pt x="692410" y="23860"/>
                                  <a:pt x="714818" y="0"/>
                                  <a:pt x="758433" y="0"/>
                                </a:cubicBezTo>
                                <a:cubicBezTo>
                                  <a:pt x="802049" y="0"/>
                                  <a:pt x="824517" y="23860"/>
                                  <a:pt x="842540" y="43126"/>
                                </a:cubicBezTo>
                                <a:cubicBezTo>
                                  <a:pt x="860563" y="62393"/>
                                  <a:pt x="872037" y="73309"/>
                                  <a:pt x="896008" y="73309"/>
                                </a:cubicBezTo>
                                <a:cubicBezTo>
                                  <a:pt x="919978" y="73309"/>
                                  <a:pt x="931393" y="62393"/>
                                  <a:pt x="949476" y="43126"/>
                                </a:cubicBezTo>
                                <a:cubicBezTo>
                                  <a:pt x="967558" y="23860"/>
                                  <a:pt x="989967" y="0"/>
                                  <a:pt x="1033582" y="0"/>
                                </a:cubicBezTo>
                                <a:cubicBezTo>
                                  <a:pt x="1077198" y="0"/>
                                  <a:pt x="1099666" y="23860"/>
                                  <a:pt x="1117689" y="43126"/>
                                </a:cubicBezTo>
                                <a:cubicBezTo>
                                  <a:pt x="1135712" y="62393"/>
                                  <a:pt x="1147186" y="73309"/>
                                  <a:pt x="1171157" y="73309"/>
                                </a:cubicBezTo>
                                <a:cubicBezTo>
                                  <a:pt x="1181946" y="72542"/>
                                  <a:pt x="1191318" y="80605"/>
                                  <a:pt x="1192087" y="91317"/>
                                </a:cubicBezTo>
                                <a:cubicBezTo>
                                  <a:pt x="1192105" y="91518"/>
                                  <a:pt x="1192117" y="91718"/>
                                  <a:pt x="1192123" y="91919"/>
                                </a:cubicBezTo>
                                <a:cubicBezTo>
                                  <a:pt x="1191703" y="102638"/>
                                  <a:pt x="1182613" y="110993"/>
                                  <a:pt x="1171818" y="110590"/>
                                </a:cubicBezTo>
                                <a:cubicBezTo>
                                  <a:pt x="1128082" y="110590"/>
                                  <a:pt x="1105734" y="86730"/>
                                  <a:pt x="1087711" y="67463"/>
                                </a:cubicBezTo>
                                <a:cubicBezTo>
                                  <a:pt x="1069688" y="48197"/>
                                  <a:pt x="1058214" y="37281"/>
                                  <a:pt x="1034243" y="37281"/>
                                </a:cubicBezTo>
                                <a:cubicBezTo>
                                  <a:pt x="1010273" y="37281"/>
                                  <a:pt x="998858" y="48197"/>
                                  <a:pt x="980775" y="67463"/>
                                </a:cubicBezTo>
                                <a:cubicBezTo>
                                  <a:pt x="962692" y="86730"/>
                                  <a:pt x="940284" y="110590"/>
                                  <a:pt x="896669" y="110590"/>
                                </a:cubicBezTo>
                                <a:cubicBezTo>
                                  <a:pt x="853053" y="110590"/>
                                  <a:pt x="830585" y="86730"/>
                                  <a:pt x="812562" y="67463"/>
                                </a:cubicBezTo>
                                <a:cubicBezTo>
                                  <a:pt x="794539" y="48197"/>
                                  <a:pt x="783065" y="37281"/>
                                  <a:pt x="759094" y="37281"/>
                                </a:cubicBezTo>
                                <a:cubicBezTo>
                                  <a:pt x="735124" y="37281"/>
                                  <a:pt x="723529" y="48197"/>
                                  <a:pt x="705506" y="67463"/>
                                </a:cubicBezTo>
                                <a:cubicBezTo>
                                  <a:pt x="687483" y="86730"/>
                                  <a:pt x="664955" y="110590"/>
                                  <a:pt x="621399" y="110590"/>
                                </a:cubicBezTo>
                                <a:cubicBezTo>
                                  <a:pt x="577844" y="110590"/>
                                  <a:pt x="555316" y="86730"/>
                                  <a:pt x="537293" y="67463"/>
                                </a:cubicBezTo>
                                <a:cubicBezTo>
                                  <a:pt x="519270" y="48197"/>
                                  <a:pt x="507255" y="37281"/>
                                  <a:pt x="483224" y="37281"/>
                                </a:cubicBezTo>
                                <a:cubicBezTo>
                                  <a:pt x="459194" y="37281"/>
                                  <a:pt x="447839" y="48197"/>
                                  <a:pt x="429756" y="67463"/>
                                </a:cubicBezTo>
                                <a:cubicBezTo>
                                  <a:pt x="411673" y="86730"/>
                                  <a:pt x="389265" y="110590"/>
                                  <a:pt x="345650" y="110590"/>
                                </a:cubicBezTo>
                                <a:cubicBezTo>
                                  <a:pt x="302034" y="110590"/>
                                  <a:pt x="279566" y="86730"/>
                                  <a:pt x="261543" y="67463"/>
                                </a:cubicBezTo>
                                <a:cubicBezTo>
                                  <a:pt x="243520" y="48197"/>
                                  <a:pt x="231986" y="37281"/>
                                  <a:pt x="208015" y="37281"/>
                                </a:cubicBezTo>
                                <a:cubicBezTo>
                                  <a:pt x="184045" y="37281"/>
                                  <a:pt x="172630" y="48197"/>
                                  <a:pt x="154547" y="67463"/>
                                </a:cubicBezTo>
                                <a:cubicBezTo>
                                  <a:pt x="136464" y="86730"/>
                                  <a:pt x="114056" y="110590"/>
                                  <a:pt x="70441" y="110590"/>
                                </a:cubicBezTo>
                                <a:cubicBezTo>
                                  <a:pt x="48633" y="110590"/>
                                  <a:pt x="32112" y="104625"/>
                                  <a:pt x="18790" y="96252"/>
                                </a:cubicBezTo>
                                <a:lnTo>
                                  <a:pt x="0" y="79585"/>
                                </a:lnTo>
                                <a:lnTo>
                                  <a:pt x="0" y="28447"/>
                                </a:lnTo>
                                <a:lnTo>
                                  <a:pt x="16492" y="43126"/>
                                </a:lnTo>
                                <a:cubicBezTo>
                                  <a:pt x="34515" y="62393"/>
                                  <a:pt x="46050" y="73309"/>
                                  <a:pt x="70020" y="73309"/>
                                </a:cubicBezTo>
                                <a:cubicBezTo>
                                  <a:pt x="93990" y="73309"/>
                                  <a:pt x="105405" y="62393"/>
                                  <a:pt x="123488" y="43126"/>
                                </a:cubicBezTo>
                                <a:cubicBezTo>
                                  <a:pt x="141571" y="23860"/>
                                  <a:pt x="164099" y="0"/>
                                  <a:pt x="207835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4"/>
                          </a:solidFill>
                          <a:ln w="4874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5428625" name="Freeform: Shape 885428625">
                          <a:extLst>
                            <a:ext uri="{FF2B5EF4-FFF2-40B4-BE49-F238E27FC236}">
                              <a16:creationId xmlns:a16="http://schemas.microsoft.com/office/drawing/2014/main" id="{D43EC910-8682-065E-39EA-30AFFE9E4D9E}"/>
                            </a:ext>
                          </a:extLst>
                        </wps:cNvPr>
                        <wps:cNvSpPr/>
                        <wps:spPr>
                          <a:xfrm rot="16200000">
                            <a:off x="9015907" y="3792984"/>
                            <a:ext cx="993989" cy="565170"/>
                          </a:xfrm>
                          <a:custGeom>
                            <a:avLst/>
                            <a:gdLst>
                              <a:gd name="connsiteX0" fmla="*/ 75813 w 993989"/>
                              <a:gd name="connsiteY0" fmla="*/ 147287 h 565170"/>
                              <a:gd name="connsiteX1" fmla="*/ 58965 w 993989"/>
                              <a:gd name="connsiteY1" fmla="*/ 164121 h 565170"/>
                              <a:gd name="connsiteX2" fmla="*/ 16847 w 993989"/>
                              <a:gd name="connsiteY2" fmla="*/ 164121 h 565170"/>
                              <a:gd name="connsiteX3" fmla="*/ 0 w 993989"/>
                              <a:gd name="connsiteY3" fmla="*/ 147287 h 565170"/>
                              <a:gd name="connsiteX4" fmla="*/ 16847 w 993989"/>
                              <a:gd name="connsiteY4" fmla="*/ 130451 h 565170"/>
                              <a:gd name="connsiteX5" fmla="*/ 58965 w 993989"/>
                              <a:gd name="connsiteY5" fmla="*/ 130451 h 565170"/>
                              <a:gd name="connsiteX6" fmla="*/ 75813 w 993989"/>
                              <a:gd name="connsiteY6" fmla="*/ 147287 h 565170"/>
                              <a:gd name="connsiteX7" fmla="*/ 75814 w 993989"/>
                              <a:gd name="connsiteY7" fmla="*/ 415744 h 565170"/>
                              <a:gd name="connsiteX8" fmla="*/ 58966 w 993989"/>
                              <a:gd name="connsiteY8" fmla="*/ 432580 h 565170"/>
                              <a:gd name="connsiteX9" fmla="*/ 16848 w 993989"/>
                              <a:gd name="connsiteY9" fmla="*/ 432580 h 565170"/>
                              <a:gd name="connsiteX10" fmla="*/ 1 w 993989"/>
                              <a:gd name="connsiteY10" fmla="*/ 415744 h 565170"/>
                              <a:gd name="connsiteX11" fmla="*/ 16848 w 993989"/>
                              <a:gd name="connsiteY11" fmla="*/ 398910 h 565170"/>
                              <a:gd name="connsiteX12" fmla="*/ 58966 w 993989"/>
                              <a:gd name="connsiteY12" fmla="*/ 398910 h 565170"/>
                              <a:gd name="connsiteX13" fmla="*/ 75814 w 993989"/>
                              <a:gd name="connsiteY13" fmla="*/ 415744 h 565170"/>
                              <a:gd name="connsiteX14" fmla="*/ 234977 w 993989"/>
                              <a:gd name="connsiteY14" fmla="*/ 147287 h 565170"/>
                              <a:gd name="connsiteX15" fmla="*/ 218130 w 993989"/>
                              <a:gd name="connsiteY15" fmla="*/ 164121 h 565170"/>
                              <a:gd name="connsiteX16" fmla="*/ 138484 w 993989"/>
                              <a:gd name="connsiteY16" fmla="*/ 164121 h 565170"/>
                              <a:gd name="connsiteX17" fmla="*/ 121637 w 993989"/>
                              <a:gd name="connsiteY17" fmla="*/ 147287 h 565170"/>
                              <a:gd name="connsiteX18" fmla="*/ 138484 w 993989"/>
                              <a:gd name="connsiteY18" fmla="*/ 130451 h 565170"/>
                              <a:gd name="connsiteX19" fmla="*/ 218130 w 993989"/>
                              <a:gd name="connsiteY19" fmla="*/ 130451 h 565170"/>
                              <a:gd name="connsiteX20" fmla="*/ 234977 w 993989"/>
                              <a:gd name="connsiteY20" fmla="*/ 147287 h 565170"/>
                              <a:gd name="connsiteX21" fmla="*/ 234979 w 993989"/>
                              <a:gd name="connsiteY21" fmla="*/ 415744 h 565170"/>
                              <a:gd name="connsiteX22" fmla="*/ 218132 w 993989"/>
                              <a:gd name="connsiteY22" fmla="*/ 432579 h 565170"/>
                              <a:gd name="connsiteX23" fmla="*/ 138486 w 993989"/>
                              <a:gd name="connsiteY23" fmla="*/ 432579 h 565170"/>
                              <a:gd name="connsiteX24" fmla="*/ 121639 w 993989"/>
                              <a:gd name="connsiteY24" fmla="*/ 415744 h 565170"/>
                              <a:gd name="connsiteX25" fmla="*/ 138486 w 993989"/>
                              <a:gd name="connsiteY25" fmla="*/ 398908 h 565170"/>
                              <a:gd name="connsiteX26" fmla="*/ 218132 w 993989"/>
                              <a:gd name="connsiteY26" fmla="*/ 398908 h 565170"/>
                              <a:gd name="connsiteX27" fmla="*/ 234979 w 993989"/>
                              <a:gd name="connsiteY27" fmla="*/ 415744 h 565170"/>
                              <a:gd name="connsiteX28" fmla="*/ 394310 w 993989"/>
                              <a:gd name="connsiteY28" fmla="*/ 147287 h 565170"/>
                              <a:gd name="connsiteX29" fmla="*/ 377463 w 993989"/>
                              <a:gd name="connsiteY29" fmla="*/ 164121 h 565170"/>
                              <a:gd name="connsiteX30" fmla="*/ 297817 w 993989"/>
                              <a:gd name="connsiteY30" fmla="*/ 164121 h 565170"/>
                              <a:gd name="connsiteX31" fmla="*/ 280970 w 993989"/>
                              <a:gd name="connsiteY31" fmla="*/ 147287 h 565170"/>
                              <a:gd name="connsiteX32" fmla="*/ 297817 w 993989"/>
                              <a:gd name="connsiteY32" fmla="*/ 130451 h 565170"/>
                              <a:gd name="connsiteX33" fmla="*/ 377463 w 993989"/>
                              <a:gd name="connsiteY33" fmla="*/ 130451 h 565170"/>
                              <a:gd name="connsiteX34" fmla="*/ 394310 w 993989"/>
                              <a:gd name="connsiteY34" fmla="*/ 147287 h 565170"/>
                              <a:gd name="connsiteX35" fmla="*/ 394312 w 993989"/>
                              <a:gd name="connsiteY35" fmla="*/ 415744 h 565170"/>
                              <a:gd name="connsiteX36" fmla="*/ 377465 w 993989"/>
                              <a:gd name="connsiteY36" fmla="*/ 432579 h 565170"/>
                              <a:gd name="connsiteX37" fmla="*/ 297819 w 993989"/>
                              <a:gd name="connsiteY37" fmla="*/ 432579 h 565170"/>
                              <a:gd name="connsiteX38" fmla="*/ 280972 w 993989"/>
                              <a:gd name="connsiteY38" fmla="*/ 415744 h 565170"/>
                              <a:gd name="connsiteX39" fmla="*/ 297819 w 993989"/>
                              <a:gd name="connsiteY39" fmla="*/ 398908 h 565170"/>
                              <a:gd name="connsiteX40" fmla="*/ 377465 w 993989"/>
                              <a:gd name="connsiteY40" fmla="*/ 398908 h 565170"/>
                              <a:gd name="connsiteX41" fmla="*/ 394312 w 993989"/>
                              <a:gd name="connsiteY41" fmla="*/ 415744 h 565170"/>
                              <a:gd name="connsiteX42" fmla="*/ 553685 w 993989"/>
                              <a:gd name="connsiteY42" fmla="*/ 147287 h 565170"/>
                              <a:gd name="connsiteX43" fmla="*/ 536838 w 993989"/>
                              <a:gd name="connsiteY43" fmla="*/ 164121 h 565170"/>
                              <a:gd name="connsiteX44" fmla="*/ 457150 w 993989"/>
                              <a:gd name="connsiteY44" fmla="*/ 164121 h 565170"/>
                              <a:gd name="connsiteX45" fmla="*/ 440303 w 993989"/>
                              <a:gd name="connsiteY45" fmla="*/ 147287 h 565170"/>
                              <a:gd name="connsiteX46" fmla="*/ 457150 w 993989"/>
                              <a:gd name="connsiteY46" fmla="*/ 130451 h 565170"/>
                              <a:gd name="connsiteX47" fmla="*/ 536838 w 993989"/>
                              <a:gd name="connsiteY47" fmla="*/ 130451 h 565170"/>
                              <a:gd name="connsiteX48" fmla="*/ 553685 w 993989"/>
                              <a:gd name="connsiteY48" fmla="*/ 147287 h 565170"/>
                              <a:gd name="connsiteX49" fmla="*/ 553687 w 993989"/>
                              <a:gd name="connsiteY49" fmla="*/ 415744 h 565170"/>
                              <a:gd name="connsiteX50" fmla="*/ 536840 w 993989"/>
                              <a:gd name="connsiteY50" fmla="*/ 432579 h 565170"/>
                              <a:gd name="connsiteX51" fmla="*/ 457152 w 993989"/>
                              <a:gd name="connsiteY51" fmla="*/ 432579 h 565170"/>
                              <a:gd name="connsiteX52" fmla="*/ 440305 w 993989"/>
                              <a:gd name="connsiteY52" fmla="*/ 415744 h 565170"/>
                              <a:gd name="connsiteX53" fmla="*/ 457152 w 993989"/>
                              <a:gd name="connsiteY53" fmla="*/ 398908 h 565170"/>
                              <a:gd name="connsiteX54" fmla="*/ 536840 w 993989"/>
                              <a:gd name="connsiteY54" fmla="*/ 398908 h 565170"/>
                              <a:gd name="connsiteX55" fmla="*/ 553687 w 993989"/>
                              <a:gd name="connsiteY55" fmla="*/ 415744 h 565170"/>
                              <a:gd name="connsiteX56" fmla="*/ 713018 w 993989"/>
                              <a:gd name="connsiteY56" fmla="*/ 147287 h 565170"/>
                              <a:gd name="connsiteX57" fmla="*/ 696170 w 993989"/>
                              <a:gd name="connsiteY57" fmla="*/ 164121 h 565170"/>
                              <a:gd name="connsiteX58" fmla="*/ 616483 w 993989"/>
                              <a:gd name="connsiteY58" fmla="*/ 164121 h 565170"/>
                              <a:gd name="connsiteX59" fmla="*/ 599636 w 993989"/>
                              <a:gd name="connsiteY59" fmla="*/ 147287 h 565170"/>
                              <a:gd name="connsiteX60" fmla="*/ 616483 w 993989"/>
                              <a:gd name="connsiteY60" fmla="*/ 130451 h 565170"/>
                              <a:gd name="connsiteX61" fmla="*/ 696170 w 993989"/>
                              <a:gd name="connsiteY61" fmla="*/ 130451 h 565170"/>
                              <a:gd name="connsiteX62" fmla="*/ 713018 w 993989"/>
                              <a:gd name="connsiteY62" fmla="*/ 147287 h 565170"/>
                              <a:gd name="connsiteX63" fmla="*/ 713020 w 993989"/>
                              <a:gd name="connsiteY63" fmla="*/ 415744 h 565170"/>
                              <a:gd name="connsiteX64" fmla="*/ 696172 w 993989"/>
                              <a:gd name="connsiteY64" fmla="*/ 432579 h 565170"/>
                              <a:gd name="connsiteX65" fmla="*/ 616485 w 993989"/>
                              <a:gd name="connsiteY65" fmla="*/ 432579 h 565170"/>
                              <a:gd name="connsiteX66" fmla="*/ 599638 w 993989"/>
                              <a:gd name="connsiteY66" fmla="*/ 415744 h 565170"/>
                              <a:gd name="connsiteX67" fmla="*/ 616485 w 993989"/>
                              <a:gd name="connsiteY67" fmla="*/ 398908 h 565170"/>
                              <a:gd name="connsiteX68" fmla="*/ 696172 w 993989"/>
                              <a:gd name="connsiteY68" fmla="*/ 398908 h 565170"/>
                              <a:gd name="connsiteX69" fmla="*/ 713020 w 993989"/>
                              <a:gd name="connsiteY69" fmla="*/ 415744 h 565170"/>
                              <a:gd name="connsiteX70" fmla="*/ 872350 w 993989"/>
                              <a:gd name="connsiteY70" fmla="*/ 147287 h 565170"/>
                              <a:gd name="connsiteX71" fmla="*/ 855503 w 993989"/>
                              <a:gd name="connsiteY71" fmla="*/ 164121 h 565170"/>
                              <a:gd name="connsiteX72" fmla="*/ 775858 w 993989"/>
                              <a:gd name="connsiteY72" fmla="*/ 164121 h 565170"/>
                              <a:gd name="connsiteX73" fmla="*/ 759011 w 993989"/>
                              <a:gd name="connsiteY73" fmla="*/ 147287 h 565170"/>
                              <a:gd name="connsiteX74" fmla="*/ 775858 w 993989"/>
                              <a:gd name="connsiteY74" fmla="*/ 130451 h 565170"/>
                              <a:gd name="connsiteX75" fmla="*/ 855503 w 993989"/>
                              <a:gd name="connsiteY75" fmla="*/ 130451 h 565170"/>
                              <a:gd name="connsiteX76" fmla="*/ 872350 w 993989"/>
                              <a:gd name="connsiteY76" fmla="*/ 147287 h 565170"/>
                              <a:gd name="connsiteX77" fmla="*/ 872352 w 993989"/>
                              <a:gd name="connsiteY77" fmla="*/ 415744 h 565170"/>
                              <a:gd name="connsiteX78" fmla="*/ 855505 w 993989"/>
                              <a:gd name="connsiteY78" fmla="*/ 432579 h 565170"/>
                              <a:gd name="connsiteX79" fmla="*/ 775860 w 993989"/>
                              <a:gd name="connsiteY79" fmla="*/ 432579 h 565170"/>
                              <a:gd name="connsiteX80" fmla="*/ 759013 w 993989"/>
                              <a:gd name="connsiteY80" fmla="*/ 415744 h 565170"/>
                              <a:gd name="connsiteX81" fmla="*/ 775860 w 993989"/>
                              <a:gd name="connsiteY81" fmla="*/ 398908 h 565170"/>
                              <a:gd name="connsiteX82" fmla="*/ 855505 w 993989"/>
                              <a:gd name="connsiteY82" fmla="*/ 398908 h 565170"/>
                              <a:gd name="connsiteX83" fmla="*/ 872352 w 993989"/>
                              <a:gd name="connsiteY83" fmla="*/ 415744 h 565170"/>
                              <a:gd name="connsiteX84" fmla="*/ 993988 w 993989"/>
                              <a:gd name="connsiteY84" fmla="*/ 147287 h 565170"/>
                              <a:gd name="connsiteX85" fmla="*/ 977140 w 993989"/>
                              <a:gd name="connsiteY85" fmla="*/ 164121 h 565170"/>
                              <a:gd name="connsiteX86" fmla="*/ 935022 w 993989"/>
                              <a:gd name="connsiteY86" fmla="*/ 164121 h 565170"/>
                              <a:gd name="connsiteX87" fmla="*/ 918175 w 993989"/>
                              <a:gd name="connsiteY87" fmla="*/ 147287 h 565170"/>
                              <a:gd name="connsiteX88" fmla="*/ 935022 w 993989"/>
                              <a:gd name="connsiteY88" fmla="*/ 130451 h 565170"/>
                              <a:gd name="connsiteX89" fmla="*/ 977140 w 993989"/>
                              <a:gd name="connsiteY89" fmla="*/ 130451 h 565170"/>
                              <a:gd name="connsiteX90" fmla="*/ 993988 w 993989"/>
                              <a:gd name="connsiteY90" fmla="*/ 147287 h 565170"/>
                              <a:gd name="connsiteX91" fmla="*/ 993989 w 993989"/>
                              <a:gd name="connsiteY91" fmla="*/ 548335 h 565170"/>
                              <a:gd name="connsiteX92" fmla="*/ 977142 w 993989"/>
                              <a:gd name="connsiteY92" fmla="*/ 565170 h 565170"/>
                              <a:gd name="connsiteX93" fmla="*/ 16848 w 993989"/>
                              <a:gd name="connsiteY93" fmla="*/ 565170 h 565170"/>
                              <a:gd name="connsiteX94" fmla="*/ 1 w 993989"/>
                              <a:gd name="connsiteY94" fmla="*/ 548335 h 565170"/>
                              <a:gd name="connsiteX95" fmla="*/ 16848 w 993989"/>
                              <a:gd name="connsiteY95" fmla="*/ 531500 h 565170"/>
                              <a:gd name="connsiteX96" fmla="*/ 977142 w 993989"/>
                              <a:gd name="connsiteY96" fmla="*/ 531500 h 565170"/>
                              <a:gd name="connsiteX97" fmla="*/ 993989 w 993989"/>
                              <a:gd name="connsiteY97" fmla="*/ 548335 h 565170"/>
                              <a:gd name="connsiteX98" fmla="*/ 993989 w 993989"/>
                              <a:gd name="connsiteY98" fmla="*/ 415744 h 565170"/>
                              <a:gd name="connsiteX99" fmla="*/ 977141 w 993989"/>
                              <a:gd name="connsiteY99" fmla="*/ 432580 h 565170"/>
                              <a:gd name="connsiteX100" fmla="*/ 935023 w 993989"/>
                              <a:gd name="connsiteY100" fmla="*/ 432580 h 565170"/>
                              <a:gd name="connsiteX101" fmla="*/ 918176 w 993989"/>
                              <a:gd name="connsiteY101" fmla="*/ 415744 h 565170"/>
                              <a:gd name="connsiteX102" fmla="*/ 935023 w 993989"/>
                              <a:gd name="connsiteY102" fmla="*/ 398910 h 565170"/>
                              <a:gd name="connsiteX103" fmla="*/ 977141 w 993989"/>
                              <a:gd name="connsiteY103" fmla="*/ 398910 h 565170"/>
                              <a:gd name="connsiteX104" fmla="*/ 993989 w 993989"/>
                              <a:gd name="connsiteY104" fmla="*/ 415744 h 565170"/>
                              <a:gd name="connsiteX105" fmla="*/ 993989 w 993989"/>
                              <a:gd name="connsiteY105" fmla="*/ 281249 h 565170"/>
                              <a:gd name="connsiteX106" fmla="*/ 977142 w 993989"/>
                              <a:gd name="connsiteY106" fmla="*/ 298084 h 565170"/>
                              <a:gd name="connsiteX107" fmla="*/ 16848 w 993989"/>
                              <a:gd name="connsiteY107" fmla="*/ 298084 h 565170"/>
                              <a:gd name="connsiteX108" fmla="*/ 1 w 993989"/>
                              <a:gd name="connsiteY108" fmla="*/ 281249 h 565170"/>
                              <a:gd name="connsiteX109" fmla="*/ 16848 w 993989"/>
                              <a:gd name="connsiteY109" fmla="*/ 264414 h 565170"/>
                              <a:gd name="connsiteX110" fmla="*/ 977142 w 993989"/>
                              <a:gd name="connsiteY110" fmla="*/ 264414 h 565170"/>
                              <a:gd name="connsiteX111" fmla="*/ 993989 w 993989"/>
                              <a:gd name="connsiteY111" fmla="*/ 281249 h 565170"/>
                              <a:gd name="connsiteX112" fmla="*/ 993989 w 993989"/>
                              <a:gd name="connsiteY112" fmla="*/ 16835 h 565170"/>
                              <a:gd name="connsiteX113" fmla="*/ 977142 w 993989"/>
                              <a:gd name="connsiteY113" fmla="*/ 33670 h 565170"/>
                              <a:gd name="connsiteX114" fmla="*/ 16848 w 993989"/>
                              <a:gd name="connsiteY114" fmla="*/ 33670 h 565170"/>
                              <a:gd name="connsiteX115" fmla="*/ 1 w 993989"/>
                              <a:gd name="connsiteY115" fmla="*/ 16835 h 565170"/>
                              <a:gd name="connsiteX116" fmla="*/ 16848 w 993989"/>
                              <a:gd name="connsiteY116" fmla="*/ 0 h 565170"/>
                              <a:gd name="connsiteX117" fmla="*/ 977142 w 993989"/>
                              <a:gd name="connsiteY117" fmla="*/ 0 h 565170"/>
                              <a:gd name="connsiteX118" fmla="*/ 993989 w 993989"/>
                              <a:gd name="connsiteY118" fmla="*/ 16835 h 5651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</a:cxnLst>
                            <a:rect l="l" t="t" r="r" b="b"/>
                            <a:pathLst>
                              <a:path w="993989" h="565170">
                                <a:moveTo>
                                  <a:pt x="75813" y="147287"/>
                                </a:moveTo>
                                <a:cubicBezTo>
                                  <a:pt x="75813" y="156583"/>
                                  <a:pt x="68270" y="164121"/>
                                  <a:pt x="58965" y="164121"/>
                                </a:cubicBezTo>
                                <a:lnTo>
                                  <a:pt x="16847" y="164121"/>
                                </a:lnTo>
                                <a:cubicBezTo>
                                  <a:pt x="7543" y="164121"/>
                                  <a:pt x="0" y="156583"/>
                                  <a:pt x="0" y="147287"/>
                                </a:cubicBezTo>
                                <a:cubicBezTo>
                                  <a:pt x="0" y="137989"/>
                                  <a:pt x="7543" y="130451"/>
                                  <a:pt x="16847" y="130451"/>
                                </a:cubicBezTo>
                                <a:lnTo>
                                  <a:pt x="58965" y="130451"/>
                                </a:lnTo>
                                <a:cubicBezTo>
                                  <a:pt x="68270" y="130451"/>
                                  <a:pt x="75813" y="137989"/>
                                  <a:pt x="75813" y="147287"/>
                                </a:cubicBezTo>
                                <a:close/>
                                <a:moveTo>
                                  <a:pt x="75814" y="415744"/>
                                </a:moveTo>
                                <a:cubicBezTo>
                                  <a:pt x="75814" y="425042"/>
                                  <a:pt x="68271" y="432580"/>
                                  <a:pt x="58966" y="432580"/>
                                </a:cubicBezTo>
                                <a:lnTo>
                                  <a:pt x="16848" y="432580"/>
                                </a:lnTo>
                                <a:cubicBezTo>
                                  <a:pt x="7544" y="432580"/>
                                  <a:pt x="1" y="425042"/>
                                  <a:pt x="1" y="415744"/>
                                </a:cubicBezTo>
                                <a:cubicBezTo>
                                  <a:pt x="1" y="406448"/>
                                  <a:pt x="7544" y="398910"/>
                                  <a:pt x="16848" y="398910"/>
                                </a:cubicBezTo>
                                <a:lnTo>
                                  <a:pt x="58966" y="398910"/>
                                </a:lnTo>
                                <a:cubicBezTo>
                                  <a:pt x="68271" y="398910"/>
                                  <a:pt x="75814" y="406448"/>
                                  <a:pt x="75814" y="415744"/>
                                </a:cubicBezTo>
                                <a:close/>
                                <a:moveTo>
                                  <a:pt x="234977" y="147287"/>
                                </a:moveTo>
                                <a:cubicBezTo>
                                  <a:pt x="234977" y="156583"/>
                                  <a:pt x="227434" y="164121"/>
                                  <a:pt x="218130" y="164121"/>
                                </a:cubicBezTo>
                                <a:lnTo>
                                  <a:pt x="138484" y="164121"/>
                                </a:lnTo>
                                <a:cubicBezTo>
                                  <a:pt x="129180" y="164121"/>
                                  <a:pt x="121637" y="156583"/>
                                  <a:pt x="121637" y="147287"/>
                                </a:cubicBezTo>
                                <a:cubicBezTo>
                                  <a:pt x="121637" y="137989"/>
                                  <a:pt x="129180" y="130451"/>
                                  <a:pt x="138484" y="130451"/>
                                </a:cubicBezTo>
                                <a:lnTo>
                                  <a:pt x="218130" y="130451"/>
                                </a:lnTo>
                                <a:cubicBezTo>
                                  <a:pt x="227434" y="130451"/>
                                  <a:pt x="234977" y="137989"/>
                                  <a:pt x="234977" y="147287"/>
                                </a:cubicBezTo>
                                <a:close/>
                                <a:moveTo>
                                  <a:pt x="234979" y="415744"/>
                                </a:moveTo>
                                <a:cubicBezTo>
                                  <a:pt x="234979" y="425041"/>
                                  <a:pt x="227436" y="432579"/>
                                  <a:pt x="218132" y="432579"/>
                                </a:cubicBezTo>
                                <a:lnTo>
                                  <a:pt x="138486" y="432579"/>
                                </a:lnTo>
                                <a:cubicBezTo>
                                  <a:pt x="129182" y="432579"/>
                                  <a:pt x="121639" y="425041"/>
                                  <a:pt x="121639" y="415744"/>
                                </a:cubicBezTo>
                                <a:cubicBezTo>
                                  <a:pt x="121639" y="406447"/>
                                  <a:pt x="129182" y="398908"/>
                                  <a:pt x="138486" y="398908"/>
                                </a:cubicBezTo>
                                <a:lnTo>
                                  <a:pt x="218132" y="398908"/>
                                </a:lnTo>
                                <a:cubicBezTo>
                                  <a:pt x="227436" y="398908"/>
                                  <a:pt x="234979" y="406447"/>
                                  <a:pt x="234979" y="415744"/>
                                </a:cubicBezTo>
                                <a:close/>
                                <a:moveTo>
                                  <a:pt x="394310" y="147287"/>
                                </a:moveTo>
                                <a:cubicBezTo>
                                  <a:pt x="394310" y="156583"/>
                                  <a:pt x="386766" y="164121"/>
                                  <a:pt x="377463" y="164121"/>
                                </a:cubicBezTo>
                                <a:lnTo>
                                  <a:pt x="297817" y="164121"/>
                                </a:lnTo>
                                <a:cubicBezTo>
                                  <a:pt x="288513" y="164121"/>
                                  <a:pt x="280970" y="156583"/>
                                  <a:pt x="280970" y="147287"/>
                                </a:cubicBezTo>
                                <a:cubicBezTo>
                                  <a:pt x="280970" y="137989"/>
                                  <a:pt x="288513" y="130451"/>
                                  <a:pt x="297817" y="130451"/>
                                </a:cubicBezTo>
                                <a:lnTo>
                                  <a:pt x="377463" y="130451"/>
                                </a:lnTo>
                                <a:cubicBezTo>
                                  <a:pt x="386766" y="130451"/>
                                  <a:pt x="394310" y="137989"/>
                                  <a:pt x="394310" y="147287"/>
                                </a:cubicBezTo>
                                <a:close/>
                                <a:moveTo>
                                  <a:pt x="394312" y="415744"/>
                                </a:moveTo>
                                <a:cubicBezTo>
                                  <a:pt x="394312" y="425041"/>
                                  <a:pt x="386768" y="432579"/>
                                  <a:pt x="377465" y="432579"/>
                                </a:cubicBezTo>
                                <a:lnTo>
                                  <a:pt x="297819" y="432579"/>
                                </a:lnTo>
                                <a:cubicBezTo>
                                  <a:pt x="288515" y="432579"/>
                                  <a:pt x="280972" y="425041"/>
                                  <a:pt x="280972" y="415744"/>
                                </a:cubicBezTo>
                                <a:cubicBezTo>
                                  <a:pt x="280972" y="406447"/>
                                  <a:pt x="288515" y="398908"/>
                                  <a:pt x="297819" y="398908"/>
                                </a:cubicBezTo>
                                <a:lnTo>
                                  <a:pt x="377465" y="398908"/>
                                </a:lnTo>
                                <a:cubicBezTo>
                                  <a:pt x="386768" y="398908"/>
                                  <a:pt x="394312" y="406447"/>
                                  <a:pt x="394312" y="415744"/>
                                </a:cubicBezTo>
                                <a:close/>
                                <a:moveTo>
                                  <a:pt x="553685" y="147287"/>
                                </a:moveTo>
                                <a:cubicBezTo>
                                  <a:pt x="553685" y="156583"/>
                                  <a:pt x="546141" y="164121"/>
                                  <a:pt x="536838" y="164121"/>
                                </a:cubicBezTo>
                                <a:lnTo>
                                  <a:pt x="457150" y="164121"/>
                                </a:lnTo>
                                <a:cubicBezTo>
                                  <a:pt x="447846" y="164121"/>
                                  <a:pt x="440303" y="156583"/>
                                  <a:pt x="440303" y="147287"/>
                                </a:cubicBezTo>
                                <a:cubicBezTo>
                                  <a:pt x="440303" y="137989"/>
                                  <a:pt x="447846" y="130451"/>
                                  <a:pt x="457150" y="130451"/>
                                </a:cubicBezTo>
                                <a:lnTo>
                                  <a:pt x="536838" y="130451"/>
                                </a:lnTo>
                                <a:cubicBezTo>
                                  <a:pt x="546141" y="130451"/>
                                  <a:pt x="553685" y="137989"/>
                                  <a:pt x="553685" y="147287"/>
                                </a:cubicBezTo>
                                <a:close/>
                                <a:moveTo>
                                  <a:pt x="553687" y="415744"/>
                                </a:moveTo>
                                <a:cubicBezTo>
                                  <a:pt x="553687" y="425041"/>
                                  <a:pt x="546143" y="432579"/>
                                  <a:pt x="536840" y="432579"/>
                                </a:cubicBezTo>
                                <a:lnTo>
                                  <a:pt x="457152" y="432579"/>
                                </a:lnTo>
                                <a:cubicBezTo>
                                  <a:pt x="447848" y="432579"/>
                                  <a:pt x="440305" y="425041"/>
                                  <a:pt x="440305" y="415744"/>
                                </a:cubicBezTo>
                                <a:cubicBezTo>
                                  <a:pt x="440305" y="406447"/>
                                  <a:pt x="447848" y="398908"/>
                                  <a:pt x="457152" y="398908"/>
                                </a:cubicBezTo>
                                <a:lnTo>
                                  <a:pt x="536840" y="398908"/>
                                </a:lnTo>
                                <a:cubicBezTo>
                                  <a:pt x="546143" y="398908"/>
                                  <a:pt x="553687" y="406447"/>
                                  <a:pt x="553687" y="415744"/>
                                </a:cubicBezTo>
                                <a:close/>
                                <a:moveTo>
                                  <a:pt x="713018" y="147287"/>
                                </a:moveTo>
                                <a:cubicBezTo>
                                  <a:pt x="713018" y="156583"/>
                                  <a:pt x="705474" y="164121"/>
                                  <a:pt x="696170" y="164121"/>
                                </a:cubicBezTo>
                                <a:lnTo>
                                  <a:pt x="616483" y="164121"/>
                                </a:lnTo>
                                <a:cubicBezTo>
                                  <a:pt x="607179" y="164121"/>
                                  <a:pt x="599636" y="156583"/>
                                  <a:pt x="599636" y="147287"/>
                                </a:cubicBezTo>
                                <a:cubicBezTo>
                                  <a:pt x="599636" y="137989"/>
                                  <a:pt x="607179" y="130451"/>
                                  <a:pt x="616483" y="130451"/>
                                </a:cubicBezTo>
                                <a:lnTo>
                                  <a:pt x="696170" y="130451"/>
                                </a:lnTo>
                                <a:cubicBezTo>
                                  <a:pt x="705474" y="130451"/>
                                  <a:pt x="713018" y="137989"/>
                                  <a:pt x="713018" y="147287"/>
                                </a:cubicBezTo>
                                <a:close/>
                                <a:moveTo>
                                  <a:pt x="713020" y="415744"/>
                                </a:moveTo>
                                <a:cubicBezTo>
                                  <a:pt x="713020" y="425041"/>
                                  <a:pt x="705476" y="432579"/>
                                  <a:pt x="696172" y="432579"/>
                                </a:cubicBezTo>
                                <a:lnTo>
                                  <a:pt x="616485" y="432579"/>
                                </a:lnTo>
                                <a:cubicBezTo>
                                  <a:pt x="607181" y="432579"/>
                                  <a:pt x="599638" y="425041"/>
                                  <a:pt x="599638" y="415744"/>
                                </a:cubicBezTo>
                                <a:cubicBezTo>
                                  <a:pt x="599638" y="406447"/>
                                  <a:pt x="607181" y="398908"/>
                                  <a:pt x="616485" y="398908"/>
                                </a:cubicBezTo>
                                <a:lnTo>
                                  <a:pt x="696172" y="398908"/>
                                </a:lnTo>
                                <a:cubicBezTo>
                                  <a:pt x="705476" y="398908"/>
                                  <a:pt x="713020" y="406447"/>
                                  <a:pt x="713020" y="415744"/>
                                </a:cubicBezTo>
                                <a:close/>
                                <a:moveTo>
                                  <a:pt x="872350" y="147287"/>
                                </a:moveTo>
                                <a:cubicBezTo>
                                  <a:pt x="872350" y="156583"/>
                                  <a:pt x="864807" y="164121"/>
                                  <a:pt x="855503" y="164121"/>
                                </a:cubicBezTo>
                                <a:lnTo>
                                  <a:pt x="775858" y="164121"/>
                                </a:lnTo>
                                <a:cubicBezTo>
                                  <a:pt x="766554" y="164121"/>
                                  <a:pt x="759011" y="156583"/>
                                  <a:pt x="759011" y="147287"/>
                                </a:cubicBezTo>
                                <a:cubicBezTo>
                                  <a:pt x="759011" y="137989"/>
                                  <a:pt x="766554" y="130451"/>
                                  <a:pt x="775858" y="130451"/>
                                </a:cubicBezTo>
                                <a:lnTo>
                                  <a:pt x="855503" y="130451"/>
                                </a:lnTo>
                                <a:cubicBezTo>
                                  <a:pt x="864807" y="130451"/>
                                  <a:pt x="872350" y="137989"/>
                                  <a:pt x="872350" y="147287"/>
                                </a:cubicBezTo>
                                <a:close/>
                                <a:moveTo>
                                  <a:pt x="872352" y="415744"/>
                                </a:moveTo>
                                <a:cubicBezTo>
                                  <a:pt x="872352" y="425041"/>
                                  <a:pt x="864809" y="432579"/>
                                  <a:pt x="855505" y="432579"/>
                                </a:cubicBezTo>
                                <a:lnTo>
                                  <a:pt x="775860" y="432579"/>
                                </a:lnTo>
                                <a:cubicBezTo>
                                  <a:pt x="766556" y="432579"/>
                                  <a:pt x="759013" y="425041"/>
                                  <a:pt x="759013" y="415744"/>
                                </a:cubicBezTo>
                                <a:cubicBezTo>
                                  <a:pt x="759013" y="406447"/>
                                  <a:pt x="766556" y="398908"/>
                                  <a:pt x="775860" y="398908"/>
                                </a:cubicBezTo>
                                <a:lnTo>
                                  <a:pt x="855505" y="398908"/>
                                </a:lnTo>
                                <a:cubicBezTo>
                                  <a:pt x="864809" y="398908"/>
                                  <a:pt x="872352" y="406447"/>
                                  <a:pt x="872352" y="415744"/>
                                </a:cubicBezTo>
                                <a:close/>
                                <a:moveTo>
                                  <a:pt x="993988" y="147287"/>
                                </a:moveTo>
                                <a:cubicBezTo>
                                  <a:pt x="993988" y="156583"/>
                                  <a:pt x="986444" y="164121"/>
                                  <a:pt x="977140" y="164121"/>
                                </a:cubicBezTo>
                                <a:lnTo>
                                  <a:pt x="935022" y="164121"/>
                                </a:lnTo>
                                <a:cubicBezTo>
                                  <a:pt x="925718" y="164121"/>
                                  <a:pt x="918175" y="156583"/>
                                  <a:pt x="918175" y="147287"/>
                                </a:cubicBezTo>
                                <a:cubicBezTo>
                                  <a:pt x="918175" y="137989"/>
                                  <a:pt x="925718" y="130451"/>
                                  <a:pt x="935022" y="130451"/>
                                </a:cubicBezTo>
                                <a:lnTo>
                                  <a:pt x="977140" y="130451"/>
                                </a:lnTo>
                                <a:cubicBezTo>
                                  <a:pt x="986444" y="130451"/>
                                  <a:pt x="993988" y="137989"/>
                                  <a:pt x="993988" y="147287"/>
                                </a:cubicBezTo>
                                <a:close/>
                                <a:moveTo>
                                  <a:pt x="993989" y="548335"/>
                                </a:moveTo>
                                <a:cubicBezTo>
                                  <a:pt x="993989" y="557632"/>
                                  <a:pt x="986445" y="565170"/>
                                  <a:pt x="977142" y="565170"/>
                                </a:cubicBezTo>
                                <a:lnTo>
                                  <a:pt x="16848" y="565170"/>
                                </a:lnTo>
                                <a:cubicBezTo>
                                  <a:pt x="7544" y="565170"/>
                                  <a:pt x="1" y="557632"/>
                                  <a:pt x="1" y="548335"/>
                                </a:cubicBezTo>
                                <a:cubicBezTo>
                                  <a:pt x="1" y="539038"/>
                                  <a:pt x="7544" y="531500"/>
                                  <a:pt x="16848" y="531500"/>
                                </a:cubicBezTo>
                                <a:lnTo>
                                  <a:pt x="977142" y="531500"/>
                                </a:lnTo>
                                <a:cubicBezTo>
                                  <a:pt x="986445" y="531500"/>
                                  <a:pt x="993989" y="539038"/>
                                  <a:pt x="993989" y="548335"/>
                                </a:cubicBezTo>
                                <a:close/>
                                <a:moveTo>
                                  <a:pt x="993989" y="415744"/>
                                </a:moveTo>
                                <a:cubicBezTo>
                                  <a:pt x="993989" y="425042"/>
                                  <a:pt x="986445" y="432580"/>
                                  <a:pt x="977141" y="432580"/>
                                </a:cubicBezTo>
                                <a:lnTo>
                                  <a:pt x="935023" y="432580"/>
                                </a:lnTo>
                                <a:cubicBezTo>
                                  <a:pt x="925719" y="432580"/>
                                  <a:pt x="918176" y="425042"/>
                                  <a:pt x="918176" y="415744"/>
                                </a:cubicBezTo>
                                <a:cubicBezTo>
                                  <a:pt x="918176" y="406448"/>
                                  <a:pt x="925719" y="398910"/>
                                  <a:pt x="935023" y="398910"/>
                                </a:cubicBezTo>
                                <a:lnTo>
                                  <a:pt x="977141" y="398910"/>
                                </a:lnTo>
                                <a:cubicBezTo>
                                  <a:pt x="986445" y="398910"/>
                                  <a:pt x="993989" y="406448"/>
                                  <a:pt x="993989" y="415744"/>
                                </a:cubicBezTo>
                                <a:close/>
                                <a:moveTo>
                                  <a:pt x="993989" y="281249"/>
                                </a:moveTo>
                                <a:cubicBezTo>
                                  <a:pt x="993989" y="290546"/>
                                  <a:pt x="986445" y="298084"/>
                                  <a:pt x="977142" y="298084"/>
                                </a:cubicBezTo>
                                <a:lnTo>
                                  <a:pt x="16848" y="298084"/>
                                </a:lnTo>
                                <a:cubicBezTo>
                                  <a:pt x="7544" y="298084"/>
                                  <a:pt x="1" y="290546"/>
                                  <a:pt x="1" y="281249"/>
                                </a:cubicBezTo>
                                <a:cubicBezTo>
                                  <a:pt x="1" y="271951"/>
                                  <a:pt x="7544" y="264414"/>
                                  <a:pt x="16848" y="264414"/>
                                </a:cubicBezTo>
                                <a:lnTo>
                                  <a:pt x="977142" y="264414"/>
                                </a:lnTo>
                                <a:cubicBezTo>
                                  <a:pt x="986445" y="264414"/>
                                  <a:pt x="993989" y="271951"/>
                                  <a:pt x="993989" y="281249"/>
                                </a:cubicBezTo>
                                <a:close/>
                                <a:moveTo>
                                  <a:pt x="993989" y="16835"/>
                                </a:moveTo>
                                <a:cubicBezTo>
                                  <a:pt x="993989" y="26132"/>
                                  <a:pt x="986445" y="33670"/>
                                  <a:pt x="977142" y="33670"/>
                                </a:cubicBezTo>
                                <a:lnTo>
                                  <a:pt x="16848" y="33670"/>
                                </a:lnTo>
                                <a:cubicBezTo>
                                  <a:pt x="7544" y="33670"/>
                                  <a:pt x="1" y="26132"/>
                                  <a:pt x="1" y="16835"/>
                                </a:cubicBezTo>
                                <a:cubicBezTo>
                                  <a:pt x="1" y="7537"/>
                                  <a:pt x="7544" y="0"/>
                                  <a:pt x="16848" y="0"/>
                                </a:cubicBezTo>
                                <a:lnTo>
                                  <a:pt x="977142" y="0"/>
                                </a:lnTo>
                                <a:cubicBezTo>
                                  <a:pt x="986445" y="0"/>
                                  <a:pt x="993989" y="7537"/>
                                  <a:pt x="993989" y="1683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3"/>
                          </a:solidFill>
                          <a:ln w="4204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100000</wp14:pctWidth>
                </wp14:sizeRelH>
                <wp14:sizeRelV relativeFrom="page">
                  <wp14:pctHeight>100000</wp14:pctHeight>
                </wp14:sizeRelV>
              </wp:anchor>
            </w:drawing>
          </mc:Choice>
          <mc:Fallback>
            <w:pict>
              <v:group w14:anchorId="0897410D" id="Group 79" o:spid="_x0000_s1026" style="position:absolute;margin-left:-36pt;margin-top:-36pt;width:11in;height:612pt;z-index:-251641856;mso-width-percent:1000;mso-height-percent:1000;mso-width-percent:1000;mso-height-percent:1000" coordsize="100622,777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">
                <v:shape id="Freeform: Shape 326582581" o:spid="_x0000_s1027" style="position:absolute;width:5786;height:14371;visibility:visible;mso-wrap-style:square;v-text-anchor:middle" coordsize="578625,1437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" path="m,l433275,r19406,28106c715506,469573,550921,1113909,108200,1378024l,1437160,,xe" fillcolor="#dc3432 [3206]" stroked="f" strokeweight="0">
                  <v:fill opacity="52428f"/>
                  <v:stroke joinstyle="miter"/>
                  <v:path arrowok="t" o:connecttype="custom" o:connectlocs="0,0;433270,0;452676,28106;108199,1378016;0,1437152" o:connectangles="0,0,0,0,0"/>
                </v:shape>
                <v:shape id="Freeform: Shape 523714903" o:spid="_x0000_s1028" style="position:absolute;left:79227;top:59574;width:21395;height:18150;visibility:visible;mso-wrap-style:square;v-text-anchor:middle" coordsize="2139539,18149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" path="m2139539,r,1814992l,1814992c581550,1290433,1032549,315240,1984642,35053l2139539,xe" fillcolor="#9eafda" stroked="f" strokeweight="0">
                  <v:stroke joinstyle="miter"/>
                  <v:path arrowok="t" o:connecttype="custom" o:connectlocs="2139513,0;2139513,1814982;0,1814982;1984618,35053" o:connectangles="0,0,0,0"/>
                </v:shape>
                <v:shape id="Freeform: Shape 361484909" o:spid="_x0000_s1029" style="position:absolute;left:45787;top:75169;width:13115;height:2555;visibility:visible;mso-wrap-style:square;v-text-anchor:middle" coordsize="1311576,2555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" path="m1311577,255503c868856,66667,493755,-97926,236033,69219,144171,129187,66345,190431,,255503r1311577,xe" fillcolor="#9eafda" stroked="f" strokeweight="0">
                  <v:stroke joinstyle="miter"/>
                  <v:path arrowok="t" o:connecttype="custom" o:connectlocs="1311561,255502;236030,69219;0,255502;1311561,255502" o:connectangles="0,0,0,0"/>
                </v:shape>
                <v:shape id="Freeform: Shape 2082829232" o:spid="_x0000_s1030" style="position:absolute;top:52842;width:35618;height:24882;visibility:visible;mso-wrap-style:square;v-text-anchor:middle" coordsize="3561934,2488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" path="m,l68419,66543c251016,262964,359862,518486,371026,788660v6379,370015,-406997,816585,-200309,1172566c404198,2368242,1195227,2084990,1510362,1942087v297274,-135247,807615,-234768,1143165,-149282c3020972,1884671,3333556,2147509,3561934,2488178l,2488178,,xe" fillcolor="#3651a3" stroked="f" strokeweight="0">
                  <v:fill opacity="52428f"/>
                  <v:stroke joinstyle="miter"/>
                  <v:path arrowok="t" o:connecttype="custom" o:connectlocs="0,0;68418,66543;371022,788656;170715,1961215;1510344,1942076;2653495,1792795;3561891,2488164;0,2488164" o:connectangles="0,0,0,0,0,0,0,0"/>
                </v:shape>
                <v:shape id="Freeform: Shape 268975526" o:spid="_x0000_s1031" style="position:absolute;left:39250;width:51747;height:7689;visibility:visible;mso-wrap-style:square;v-text-anchor:middle" coordsize="5174775,7689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" path="m,l5174775,r-50442,91586c4961064,353545,4699135,555059,4393249,635442v-47206,11483,-95689,19138,-145447,21690c4098527,663512,3949252,626510,3819115,553783v-19138,-12759,-39551,-24242,-59964,-37001c3627737,431295,3509083,327946,3408291,208010,3371291,165905,3327912,127628,3280706,97006,3029362,-59932,2604503,35762,2016335,376431,1701199,557611,1416684,676271,1165342,733687,824688,810242,466175,774516,221210,502747,147849,421088,93944,334964,56944,246288l,xe" fillcolor="#9eafda" stroked="f" strokeweight="0">
                  <v:stroke joinstyle="miter"/>
                  <v:path arrowok="t" o:connecttype="custom" o:connectlocs="0,0;5174712,0;5124271,91586;4393196,635439;4247750,657129;3819069,553780;3759105,516779;3408250,208009;3280666,97005;2016310,376429;1165328,733683;221207,502744;56943,246287" o:connectangles="0,0,0,0,0,0,0,0,0,0,0,0,0"/>
                </v:shape>
                <v:shape id="Freeform: Shape 626568755" o:spid="_x0000_s1032" style="position:absolute;left:80843;width:19739;height:41920;visibility:visible;mso-wrap-style:square;v-text-anchor:middle" coordsize="1973966,41920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" path="m,l1973966,r,4187098l1867608,4192054v-58689,-5104,-116102,-18501,-170326,-41468c1223941,3951544,973873,3335277,1172906,2859361v108448,-257735,317687,-544815,480997,-770652c1817212,1862872,1937142,1565584,1831246,1306574,1741936,1090944,1518662,962077,1297940,893177,1075941,824278,842460,797484,629393,704342,400696,603864,211471,422285,88631,203745l,xe" fillcolor="#3651a3" stroked="f" strokeweight="0">
                  <v:fill opacity="52428f"/>
                  <v:stroke joinstyle="miter"/>
                  <v:path arrowok="t" o:connecttype="custom" o:connectlocs="0,0;1973942,0;1973942,4187075;1867585,4192031;1697261,4150563;1172892,2859345;1653883,2088698;1831224,1306567;1297924,893172;629385,704338;88630,203744" o:connectangles="0,0,0,0,0,0,0,0,0,0,0"/>
                </v:shape>
                <v:shape id="Freeform: Shape 1185489346" o:spid="_x0000_s1033" style="position:absolute;top:3542;width:11921;height:4386;visibility:visible;mso-wrap-style:square;v-text-anchor:middle" coordsize="1192123,4386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" path="m207835,328070v43735,,66084,23860,84107,43126c309964,390463,321499,401379,345469,401379v23971,,35385,-10916,53468,-30183c417020,351930,439549,328070,483224,328070v43676,,66084,23860,84107,43126c585354,390463,596888,401379,620859,401379v23970,,35385,-10916,53468,-30183c692410,351930,714818,328070,758433,328070v43616,,66084,23860,84107,43126c860563,390463,872037,401379,896008,401379v23970,,35385,-10916,53468,-30183c967559,351930,989967,328070,1033582,328070v43616,,66084,23860,84107,43126c1135712,390463,1147186,401379,1171157,401379v10369,-583,19248,7291,19837,17586c1191583,429259,1183653,438077,1173283,438660v-708,39,-1417,39,-2126,l1171818,438600v-43736,,-66084,-23860,-84107,-43126c1069688,376207,1058214,365291,1034243,365291v-23970,,-35385,10916,-53468,30183c962692,414740,940284,438600,896669,438600v-43616,,-66084,-23860,-84107,-43126c794539,376207,783065,365291,759094,365291v-23970,,-35565,10916,-53588,30183c687483,414740,664955,438600,621399,438600v-43555,,-66083,-23860,-84106,-43126c519270,376207,507255,365291,483224,365291v-24030,,-35385,10916,-53468,30183c411673,414740,389265,438600,345650,438600v-43616,,-66084,-23860,-84107,-43126c243520,376207,231986,365291,208015,365291v-23970,,-35385,10916,-53468,30183c136464,414740,114056,438600,70441,438600v-21808,,-38329,-5965,-51651,-14338l,407595,,356517r16492,14679c34515,390463,46050,401379,70020,401379v23971,,35385,-10916,53468,-30183c141571,351930,164099,328070,207835,328070xm207414,163856v43616,,66084,23860,84107,43067c309544,226130,321079,237165,345049,237165v23970,,36046,-10498,54068,-30063c417140,187537,439609,164035,483224,164035v43615,,66084,23860,84107,43067c585354,226309,596888,237344,620859,237344v23970,,35385,-10916,53468,-30242c692410,187775,714818,164035,758433,164035v43616,,66084,23860,84107,43126c860563,226428,872037,237344,896008,237344v23970,,35385,-10916,53468,-30183c967558,187895,989967,164035,1033582,164035v43616,,66084,23860,84107,43067c1135712,226309,1147186,237344,1171157,237344v10351,-824,19416,6841,20245,17119c1192232,264741,1184512,273741,1174161,274565v-998,79,-2007,79,-3004,l1171818,274386v-43736,,-66084,-23860,-84107,-43067c1069688,212112,1058214,201077,1034243,201077v-23970,,-35385,10916,-53468,30242c962692,250646,940284,274386,896669,274386v-43616,,-66084,-23860,-84107,-43067c794539,212112,783064,201077,759094,201077v-23970,,-35565,11095,-53588,30421c687483,250824,664955,274565,621399,274565v-43555,,-66083,-23860,-84106,-43067c519270,212291,507255,201256,483224,201256v-24030,,-35385,10916,-53468,30242c411673,250824,389265,274565,345650,274565v-43616,,-66084,-23860,-84107,-43067c243520,212291,231985,201256,208015,201256v-23970,,-35385,10916,-53468,30242c136464,250824,113876,274386,70140,274386v-21867,,-38388,-5965,-51695,-14331l,243702,,192491r16312,14432c34335,226130,45869,237165,69840,237165v23970,,35385,-10916,53468,-30242c141391,187596,163799,163856,207414,163856xm207835,v43735,,66084,23860,84107,43126c309964,62393,321499,73309,345469,73309v23971,,35385,-10916,53468,-30183c417020,23860,439549,,483224,v43676,,66084,23860,84107,43126c585354,62393,596888,73309,620859,73309v23970,,35385,-10916,53468,-30183c692410,23860,714818,,758433,v43616,,66084,23860,84107,43126c860563,62393,872037,73309,896008,73309v23970,,35385,-10916,53468,-30183c967558,23860,989967,,1033582,v43616,,66084,23860,84107,43126c1135712,62393,1147186,73309,1171157,73309v10789,-767,20161,7296,20930,18008c1192105,91518,1192117,91718,1192123,91919v-420,10719,-9510,19074,-20305,18671c1128082,110590,1105734,86730,1087711,67463,1069688,48197,1058214,37281,1034243,37281v-23970,,-35385,10916,-53468,30182c962692,86730,940284,110590,896669,110590v-43616,,-66084,-23860,-84107,-43127c794539,48197,783065,37281,759094,37281v-23970,,-35565,10916,-53588,30182c687483,86730,664955,110590,621399,110590v-43555,,-66083,-23860,-84106,-43127c519270,48197,507255,37281,483224,37281v-24030,,-35385,10916,-53468,30182c411673,86730,389265,110590,345650,110590v-43616,,-66084,-23860,-84107,-43127c243520,48197,231986,37281,208015,37281v-23970,,-35385,10916,-53468,30182c136464,86730,114056,110590,70441,110590v-21808,,-38329,-5965,-51651,-14338l,79585,,28447,16492,43126c34515,62393,46050,73309,70020,73309v23970,,35385,-10916,53468,-30183c141571,23860,164099,,207835,xe" fillcolor="#1c43c2 [3207]" stroked="f" strokeweight=".1354mm">
                  <v:stroke joinstyle="miter"/>
                  <v:path arrowok="t" o:connecttype="custom" o:connectlocs="207835,328070;291942,371196;345469,401379;398937,371196;483224,328070;567331,371196;620859,401379;674327,371196;758433,328070;842540,371196;896008,401379;949476,371196;1033582,328070;1117689,371196;1171157,401379;1190994,418965;1173283,438660;1171157,438660;1171818,438600;1087711,395474;1034243,365291;980775,395474;896669,438600;812562,395474;759094,365291;705506,395474;621399,438600;537293,395474;483224,365291;429756,395474;345650,438600;261543,395474;208015,365291;154547,395474;70441,438600;18790,424262;0,407595;0,356517;16492,371196;70020,401379;123488,371196;207835,328070;207414,163856;291521,206923;345049,237165;399117,207102;483224,164035;567331,207102;620859,237344;674327,207102;758433,164035;842540,207161;896008,237344;949476,207161;1033582,164035;1117689,207102;1171157,237344;1191402,254463;1174161,274565;1171157,274565;1171818,274386;1087711,231319;1034243,201077;980775,231319;896669,274386;812562,231319;759094,201077;705506,231498;621399,274565;537293,231498;483224,201256;429756,231498;345650,274565;261543,231498;208015,201256;154547,231498;70140,274386;18445,260055;0,243702;0,192491;16312,206923;69840,237165;123308,206923;207414,163856;207835,0;291942,43126;345469,73309;398937,43126;483224,0;567331,43126;620859,73309;674327,43126;758433,0;842540,43126;896008,73309;949476,43126;1033582,0;1117689,43126;1171157,73309;1192087,91317;1192123,91919;1171818,110590;1087711,67463;1034243,37281;980775,67463;896669,110590;812562,67463;759094,37281;705506,67463;621399,110590;537293,67463;483224,37281;429756,67463;345650,110590;261543,67463;208015,37281;154547,67463;70441,110590;18790,96252;0,79585;0,28447;16492,43126;70020,73309;123488,43126;207835,0" o:connectangles="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reeform: Shape 885428625" o:spid="_x0000_s1034" style="position:absolute;left:90159;top:37929;width:9940;height:5651;rotation:-90;visibility:visible;mso-wrap-style:square;v-text-anchor:middle" coordsize="993989,565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" path="m75813,147287v,9296,-7543,16834,-16848,16834l16847,164121c7543,164121,,156583,,147287v,-9298,7543,-16836,16847,-16836l58965,130451v9305,,16848,7538,16848,16836xm75814,415744v,9298,-7543,16836,-16848,16836l16848,432580c7544,432580,1,425042,1,415744v,-9296,7543,-16834,16847,-16834l58966,398910v9305,,16848,7538,16848,16834xm234977,147287v,9296,-7543,16834,-16847,16834l138484,164121v-9304,,-16847,-7538,-16847,-16834c121637,137989,129180,130451,138484,130451r79646,c227434,130451,234977,137989,234977,147287xm234979,415744v,9297,-7543,16835,-16847,16835l138486,432579v-9304,,-16847,-7538,-16847,-16835c121639,406447,129182,398908,138486,398908r79646,c227436,398908,234979,406447,234979,415744xm394310,147287v,9296,-7544,16834,-16847,16834l297817,164121v-9304,,-16847,-7538,-16847,-16834c280970,137989,288513,130451,297817,130451r79646,c386766,130451,394310,137989,394310,147287xm394312,415744v,9297,-7544,16835,-16847,16835l297819,432579v-9304,,-16847,-7538,-16847,-16835c280972,406447,288515,398908,297819,398908r79646,c386768,398908,394312,406447,394312,415744xm553685,147287v,9296,-7544,16834,-16847,16834l457150,164121v-9304,,-16847,-7538,-16847,-16834c440303,137989,447846,130451,457150,130451r79688,c546141,130451,553685,137989,553685,147287xm553687,415744v,9297,-7544,16835,-16847,16835l457152,432579v-9304,,-16847,-7538,-16847,-16835c440305,406447,447848,398908,457152,398908r79688,c546143,398908,553687,406447,553687,415744xm713018,147287v,9296,-7544,16834,-16848,16834l616483,164121v-9304,,-16847,-7538,-16847,-16834c599636,137989,607179,130451,616483,130451r79687,c705474,130451,713018,137989,713018,147287xm713020,415744v,9297,-7544,16835,-16848,16835l616485,432579v-9304,,-16847,-7538,-16847,-16835c599638,406447,607181,398908,616485,398908r79687,c705476,398908,713020,406447,713020,415744xm872350,147287v,9296,-7543,16834,-16847,16834l775858,164121v-9304,,-16847,-7538,-16847,-16834c759011,137989,766554,130451,775858,130451r79645,c864807,130451,872350,137989,872350,147287xm872352,415744v,9297,-7543,16835,-16847,16835l775860,432579v-9304,,-16847,-7538,-16847,-16835c759013,406447,766556,398908,775860,398908r79645,c864809,398908,872352,406447,872352,415744xm993988,147287v,9296,-7544,16834,-16848,16834l935022,164121v-9304,,-16847,-7538,-16847,-16834c918175,137989,925718,130451,935022,130451r42118,c986444,130451,993988,137989,993988,147287xm993989,548335v,9297,-7544,16835,-16847,16835l16848,565170c7544,565170,1,557632,1,548335v,-9297,7543,-16835,16847,-16835l977142,531500v9303,,16847,7538,16847,16835xm993989,415744v,9298,-7544,16836,-16848,16836l935023,432580v-9304,,-16847,-7538,-16847,-16836c918176,406448,925719,398910,935023,398910r42118,c986445,398910,993989,406448,993989,415744xm993989,281249v,9297,-7544,16835,-16847,16835l16848,298084c7544,298084,1,290546,1,281249v,-9298,7543,-16835,16847,-16835l977142,264414v9303,,16847,7537,16847,16835xm993989,16835v,9297,-7544,16835,-16847,16835l16848,33670c7544,33670,1,26132,1,16835,1,7537,7544,,16848,l977142,v9303,,16847,7537,16847,16835xe" fillcolor="#dc3432 [3206]" stroked="f" strokeweight=".1168mm">
                  <v:stroke joinstyle="miter"/>
                  <v:path arrowok="t" o:connecttype="custom" o:connectlocs="75813,147287;58965,164121;16847,164121;0,147287;16847,130451;58965,130451;75813,147287;75814,415744;58966,432580;16848,432580;1,415744;16848,398910;58966,398910;75814,415744;234977,147287;218130,164121;138484,164121;121637,147287;138484,130451;218130,130451;234977,147287;234979,415744;218132,432579;138486,432579;121639,415744;138486,398908;218132,398908;234979,415744;394310,147287;377463,164121;297817,164121;280970,147287;297817,130451;377463,130451;394310,147287;394312,415744;377465,432579;297819,432579;280972,415744;297819,398908;377465,398908;394312,415744;553685,147287;536838,164121;457150,164121;440303,147287;457150,130451;536838,130451;553685,147287;553687,415744;536840,432579;457152,432579;440305,415744;457152,398908;536840,398908;553687,415744;713018,147287;696170,164121;616483,164121;599636,147287;616483,130451;696170,130451;713018,147287;713020,415744;696172,432579;616485,432579;599638,415744;616485,398908;696172,398908;713020,415744;872350,147287;855503,164121;775858,164121;759011,147287;775858,130451;855503,130451;872350,147287;872352,415744;855505,432579;775860,432579;759013,415744;775860,398908;855505,398908;872352,415744;993988,147287;977140,164121;935022,164121;918175,147287;935022,130451;977140,130451;993988,147287;993989,548335;977142,565170;16848,565170;1,548335;16848,531500;977142,531500;993989,548335;993989,415744;977141,432580;935023,432580;918176,415744;935023,398910;977141,398910;993989,415744;993989,281249;977142,298084;16848,298084;1,281249;16848,264414;977142,264414;993989,281249;993989,16835;977142,33670;16848,33670;1,16835;16848,0;977142,0;993989,16835" o:connectangles="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w10:anchorlock/>
              </v:group>
            </w:pict>
          </mc:Fallback>
        </mc:AlternateContent>
      </w:r>
    </w:p>
    <w:tbl>
      <w:tblPr>
        <w:tblStyle w:val="TableGrid"/>
        <w:tblW w:w="0" w:type="auto"/>
        <w:tblInd w:w="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120"/>
        <w:gridCol w:w="719"/>
        <w:gridCol w:w="721"/>
        <w:gridCol w:w="6475"/>
      </w:tblGrid>
      <w:tr w:rsidR="00931C4F" w14:paraId="5DF186E3" w14:textId="77777777" w:rsidTr="00C773C4">
        <w:trPr>
          <w:trHeight w:val="5760"/>
        </w:trPr>
        <w:tc>
          <w:tcPr>
            <w:tcW w:w="6120" w:type="dxa"/>
          </w:tcPr>
          <w:p w14:paraId="7EECB47B" w14:textId="77777777" w:rsidR="00931C4F" w:rsidRDefault="00931C4F" w:rsidP="00931C4F">
            <w:pPr>
              <w:pStyle w:val="Title"/>
            </w:pPr>
          </w:p>
          <w:p w14:paraId="5C2E832A" w14:textId="77777777" w:rsidR="00F133CB" w:rsidRDefault="00F133CB" w:rsidP="00931C4F">
            <w:pPr>
              <w:pStyle w:val="Title"/>
              <w:rPr>
                <w:sz w:val="56"/>
                <w:szCs w:val="56"/>
              </w:rPr>
            </w:pPr>
            <w:r>
              <w:rPr>
                <w:sz w:val="56"/>
                <w:szCs w:val="56"/>
              </w:rPr>
              <w:t>Car Wash Fundraiser</w:t>
            </w:r>
          </w:p>
          <w:p w14:paraId="69E7A042" w14:textId="77777777" w:rsidR="00F133CB" w:rsidRDefault="00F133CB" w:rsidP="00F133CB">
            <w:pPr>
              <w:pStyle w:val="Title"/>
              <w:rPr>
                <w:sz w:val="56"/>
                <w:szCs w:val="56"/>
              </w:rPr>
            </w:pPr>
            <w:r>
              <w:rPr>
                <w:sz w:val="56"/>
                <w:szCs w:val="56"/>
              </w:rPr>
              <w:t>Supporting the</w:t>
            </w:r>
          </w:p>
          <w:p w14:paraId="02D65719" w14:textId="77777777" w:rsidR="00F133CB" w:rsidRPr="00F133CB" w:rsidRDefault="00F133CB" w:rsidP="00F133CB"/>
          <w:p w14:paraId="1753F200" w14:textId="0B0F6D7A" w:rsidR="00931C4F" w:rsidRPr="00F133CB" w:rsidRDefault="00F133CB" w:rsidP="00931C4F">
            <w:pPr>
              <w:pStyle w:val="Title"/>
              <w:rPr>
                <w:i/>
                <w:iCs/>
                <w:color w:val="auto"/>
                <w:sz w:val="48"/>
                <w:szCs w:val="48"/>
                <w:u w:val="single"/>
              </w:rPr>
            </w:pPr>
            <w:r w:rsidRPr="00F133CB">
              <w:rPr>
                <w:i/>
                <w:iCs/>
                <w:color w:val="auto"/>
                <w:sz w:val="48"/>
                <w:szCs w:val="48"/>
                <w:u w:val="single"/>
              </w:rPr>
              <w:t>Brooklyn Figure Skating Club</w:t>
            </w:r>
          </w:p>
          <w:p w14:paraId="7C467DE0" w14:textId="77777777" w:rsidR="00F133CB" w:rsidRDefault="00F133CB" w:rsidP="00931C4F">
            <w:pPr>
              <w:autoSpaceDE w:val="0"/>
              <w:autoSpaceDN w:val="0"/>
              <w:adjustRightInd w:val="0"/>
              <w:rPr>
                <w:rFonts w:ascii="Helvetica" w:eastAsiaTheme="minorHAnsi" w:hAnsi="Helvetica" w:cs="Helvetica"/>
                <w:kern w:val="0"/>
                <w:sz w:val="22"/>
                <w:szCs w:val="22"/>
              </w:rPr>
            </w:pPr>
          </w:p>
          <w:p w14:paraId="2E19F25E" w14:textId="49FB47DC" w:rsidR="00931C4F" w:rsidRPr="00931C4F" w:rsidRDefault="00931C4F" w:rsidP="00931C4F">
            <w:pPr>
              <w:pStyle w:val="Subtitle"/>
              <w:rPr>
                <w:sz w:val="44"/>
                <w:szCs w:val="44"/>
              </w:rPr>
            </w:pPr>
            <w:r w:rsidRPr="00931C4F">
              <w:rPr>
                <w:sz w:val="44"/>
                <w:szCs w:val="44"/>
              </w:rPr>
              <w:t xml:space="preserve">Sunday, August </w:t>
            </w:r>
            <w:r w:rsidR="00F133CB">
              <w:rPr>
                <w:sz w:val="44"/>
                <w:szCs w:val="44"/>
              </w:rPr>
              <w:t>9</w:t>
            </w:r>
            <w:r w:rsidRPr="00931C4F">
              <w:rPr>
                <w:sz w:val="44"/>
                <w:szCs w:val="44"/>
                <w:vertAlign w:val="superscript"/>
              </w:rPr>
              <w:t>th</w:t>
            </w:r>
            <w:r w:rsidRPr="00931C4F">
              <w:rPr>
                <w:sz w:val="44"/>
                <w:szCs w:val="44"/>
              </w:rPr>
              <w:t>, 202</w:t>
            </w:r>
            <w:r w:rsidR="00F133CB">
              <w:rPr>
                <w:sz w:val="44"/>
                <w:szCs w:val="44"/>
              </w:rPr>
              <w:t>6</w:t>
            </w:r>
          </w:p>
          <w:p w14:paraId="3473CA8E" w14:textId="773E2A20" w:rsidR="00931C4F" w:rsidRPr="00931C4F" w:rsidRDefault="00931C4F" w:rsidP="00931C4F">
            <w:pPr>
              <w:pStyle w:val="Subtitle"/>
              <w:rPr>
                <w:sz w:val="44"/>
                <w:szCs w:val="44"/>
              </w:rPr>
            </w:pPr>
            <w:r w:rsidRPr="00931C4F">
              <w:rPr>
                <w:sz w:val="44"/>
                <w:szCs w:val="44"/>
              </w:rPr>
              <w:t>1</w:t>
            </w:r>
            <w:r w:rsidR="00F133CB">
              <w:rPr>
                <w:sz w:val="44"/>
                <w:szCs w:val="44"/>
              </w:rPr>
              <w:t>2 P</w:t>
            </w:r>
            <w:r w:rsidRPr="00931C4F">
              <w:rPr>
                <w:sz w:val="44"/>
                <w:szCs w:val="44"/>
              </w:rPr>
              <w:t xml:space="preserve">M – </w:t>
            </w:r>
            <w:r w:rsidR="00F133CB">
              <w:rPr>
                <w:sz w:val="44"/>
                <w:szCs w:val="44"/>
              </w:rPr>
              <w:t>3 PM</w:t>
            </w:r>
          </w:p>
          <w:p w14:paraId="592E6B39" w14:textId="77777777" w:rsidR="00931C4F" w:rsidRPr="00931C4F" w:rsidRDefault="00931C4F" w:rsidP="00931C4F">
            <w:pPr>
              <w:pStyle w:val="Subtitle"/>
              <w:rPr>
                <w:sz w:val="44"/>
                <w:szCs w:val="44"/>
              </w:rPr>
            </w:pPr>
            <w:r w:rsidRPr="00931C4F">
              <w:rPr>
                <w:sz w:val="44"/>
                <w:szCs w:val="44"/>
              </w:rPr>
              <w:t>Yorktown Lanes</w:t>
            </w:r>
          </w:p>
          <w:p w14:paraId="3C3DA76D" w14:textId="77777777" w:rsidR="003F47B6" w:rsidRDefault="00931C4F" w:rsidP="00931C4F">
            <w:pPr>
              <w:pStyle w:val="Subtitle"/>
              <w:rPr>
                <w:sz w:val="44"/>
                <w:szCs w:val="44"/>
              </w:rPr>
            </w:pPr>
            <w:r w:rsidRPr="00931C4F">
              <w:rPr>
                <w:sz w:val="44"/>
                <w:szCs w:val="44"/>
              </w:rPr>
              <w:t>6218 Pearl Road</w:t>
            </w:r>
          </w:p>
          <w:p w14:paraId="783715FB" w14:textId="2DAEE892" w:rsidR="00931C4F" w:rsidRDefault="00931C4F" w:rsidP="00931C4F">
            <w:pPr>
              <w:pStyle w:val="Subtitle"/>
            </w:pPr>
            <w:r w:rsidRPr="00931C4F">
              <w:rPr>
                <w:sz w:val="44"/>
                <w:szCs w:val="44"/>
              </w:rPr>
              <w:t>Parma Heights</w:t>
            </w:r>
          </w:p>
        </w:tc>
        <w:tc>
          <w:tcPr>
            <w:tcW w:w="719" w:type="dxa"/>
          </w:tcPr>
          <w:p w14:paraId="74532AFA" w14:textId="77777777" w:rsidR="00931C4F" w:rsidRDefault="00931C4F" w:rsidP="00931C4F"/>
        </w:tc>
        <w:tc>
          <w:tcPr>
            <w:tcW w:w="721" w:type="dxa"/>
          </w:tcPr>
          <w:p w14:paraId="35A4AF22" w14:textId="77777777" w:rsidR="00931C4F" w:rsidRDefault="00931C4F" w:rsidP="00931C4F"/>
        </w:tc>
        <w:tc>
          <w:tcPr>
            <w:tcW w:w="6475" w:type="dxa"/>
          </w:tcPr>
          <w:p w14:paraId="09DF7E00" w14:textId="0EEE1495" w:rsidR="00931C4F" w:rsidRDefault="00931C4F" w:rsidP="00931C4F"/>
        </w:tc>
      </w:tr>
      <w:tr w:rsidR="00931C4F" w14:paraId="5C0BE901" w14:textId="77777777" w:rsidTr="00792BFF">
        <w:trPr>
          <w:trHeight w:val="3864"/>
        </w:trPr>
        <w:tc>
          <w:tcPr>
            <w:tcW w:w="6120" w:type="dxa"/>
          </w:tcPr>
          <w:p w14:paraId="15D097D9" w14:textId="110743A9" w:rsidR="00931C4F" w:rsidRPr="00AE2771" w:rsidRDefault="00CB3F32" w:rsidP="00931C4F">
            <w:pPr>
              <w:pStyle w:val="Heading2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***</w:t>
            </w:r>
            <w:r w:rsidR="00931C4F" w:rsidRPr="00AE2771">
              <w:rPr>
                <w:sz w:val="36"/>
                <w:szCs w:val="36"/>
              </w:rPr>
              <w:t>Donations Appreciated</w:t>
            </w:r>
            <w:r>
              <w:rPr>
                <w:sz w:val="36"/>
                <w:szCs w:val="36"/>
              </w:rPr>
              <w:t>***</w:t>
            </w:r>
          </w:p>
          <w:p w14:paraId="7E5E0A17" w14:textId="77777777" w:rsidR="00931C4F" w:rsidRDefault="00931C4F" w:rsidP="00931C4F">
            <w:pPr>
              <w:rPr>
                <w:rFonts w:eastAsiaTheme="minorHAnsi"/>
              </w:rPr>
            </w:pPr>
          </w:p>
          <w:p w14:paraId="70081CC5" w14:textId="77777777" w:rsidR="00AE2771" w:rsidRPr="00AE2771" w:rsidRDefault="00AE2771" w:rsidP="00931C4F">
            <w:pPr>
              <w:rPr>
                <w:rFonts w:eastAsiaTheme="minorHAnsi"/>
                <w:sz w:val="36"/>
                <w:szCs w:val="36"/>
              </w:rPr>
            </w:pPr>
            <w:r w:rsidRPr="00AE2771">
              <w:rPr>
                <w:rFonts w:eastAsiaTheme="minorHAnsi"/>
                <w:sz w:val="36"/>
                <w:szCs w:val="36"/>
              </w:rPr>
              <w:t>Brooklyn Figure Skating Club of Ohio</w:t>
            </w:r>
          </w:p>
          <w:p w14:paraId="64203FE4" w14:textId="77777777" w:rsidR="00AE2771" w:rsidRPr="00AE2771" w:rsidRDefault="00AE2771" w:rsidP="00931C4F">
            <w:pPr>
              <w:rPr>
                <w:rFonts w:eastAsiaTheme="minorHAnsi"/>
                <w:sz w:val="36"/>
                <w:szCs w:val="36"/>
              </w:rPr>
            </w:pPr>
            <w:r w:rsidRPr="00AE2771">
              <w:rPr>
                <w:rFonts w:eastAsiaTheme="minorHAnsi"/>
                <w:sz w:val="36"/>
                <w:szCs w:val="36"/>
              </w:rPr>
              <w:t>John M. Coyne Recreation Center</w:t>
            </w:r>
          </w:p>
          <w:p w14:paraId="44EDF771" w14:textId="77777777" w:rsidR="003F47B6" w:rsidRDefault="00AE2771" w:rsidP="00931C4F">
            <w:pPr>
              <w:rPr>
                <w:rFonts w:eastAsiaTheme="minorHAnsi"/>
                <w:sz w:val="36"/>
                <w:szCs w:val="36"/>
              </w:rPr>
            </w:pPr>
            <w:r w:rsidRPr="00AE2771">
              <w:rPr>
                <w:rFonts w:eastAsiaTheme="minorHAnsi"/>
                <w:sz w:val="36"/>
                <w:szCs w:val="36"/>
              </w:rPr>
              <w:t>7600 Memphis Avenue</w:t>
            </w:r>
          </w:p>
          <w:p w14:paraId="6C39119B" w14:textId="4F3F27FD" w:rsidR="00AE2771" w:rsidRDefault="00AE2771" w:rsidP="00931C4F">
            <w:pPr>
              <w:rPr>
                <w:rFonts w:eastAsiaTheme="minorHAnsi"/>
                <w:sz w:val="36"/>
                <w:szCs w:val="36"/>
              </w:rPr>
            </w:pPr>
            <w:r w:rsidRPr="00AE2771">
              <w:rPr>
                <w:rFonts w:eastAsiaTheme="minorHAnsi"/>
                <w:sz w:val="36"/>
                <w:szCs w:val="36"/>
              </w:rPr>
              <w:t>Brooklyn, Ohio 44144</w:t>
            </w:r>
          </w:p>
          <w:p w14:paraId="7710BCF0" w14:textId="31675260" w:rsidR="003F47B6" w:rsidRPr="00AE2771" w:rsidRDefault="003F47B6" w:rsidP="00931C4F">
            <w:pPr>
              <w:rPr>
                <w:rFonts w:eastAsiaTheme="minorHAnsi"/>
                <w:sz w:val="36"/>
                <w:szCs w:val="36"/>
              </w:rPr>
            </w:pPr>
            <w:hyperlink r:id="rId11" w:history="1">
              <w:r w:rsidRPr="003F47B6">
                <w:rPr>
                  <w:rStyle w:val="Hyperlink"/>
                  <w:rFonts w:eastAsiaTheme="minorHAnsi"/>
                  <w:sz w:val="36"/>
                  <w:szCs w:val="36"/>
                </w:rPr>
                <w:t>www.brooklynfsc.com</w:t>
              </w:r>
            </w:hyperlink>
          </w:p>
          <w:p w14:paraId="1C335889" w14:textId="77777777" w:rsidR="00AE2771" w:rsidRPr="00AE2771" w:rsidRDefault="00AE2771" w:rsidP="00931C4F">
            <w:pPr>
              <w:rPr>
                <w:rFonts w:eastAsiaTheme="minorHAnsi"/>
                <w:sz w:val="36"/>
                <w:szCs w:val="36"/>
              </w:rPr>
            </w:pPr>
            <w:r w:rsidRPr="00AE2771">
              <w:rPr>
                <w:rFonts w:eastAsiaTheme="minorHAnsi"/>
                <w:sz w:val="36"/>
                <w:szCs w:val="36"/>
              </w:rPr>
              <w:t xml:space="preserve">ID # 02-0662980– a 501c(3) </w:t>
            </w:r>
          </w:p>
          <w:p w14:paraId="1C2107CF" w14:textId="77777777" w:rsidR="00AE2771" w:rsidRPr="00AE2771" w:rsidRDefault="00AE2771" w:rsidP="00931C4F">
            <w:pPr>
              <w:rPr>
                <w:rFonts w:eastAsiaTheme="minorHAnsi"/>
                <w:sz w:val="36"/>
                <w:szCs w:val="36"/>
              </w:rPr>
            </w:pPr>
            <w:r w:rsidRPr="00AE2771">
              <w:rPr>
                <w:rFonts w:eastAsiaTheme="minorHAnsi"/>
                <w:sz w:val="36"/>
                <w:szCs w:val="36"/>
              </w:rPr>
              <w:t xml:space="preserve">Ohio Charity #544502 </w:t>
            </w:r>
          </w:p>
          <w:p w14:paraId="5D48AAA4" w14:textId="2C1697AA" w:rsidR="00931C4F" w:rsidRPr="00E57FAA" w:rsidRDefault="00931C4F" w:rsidP="00931C4F">
            <w:pPr>
              <w:rPr>
                <w:rStyle w:val="Emphasis"/>
              </w:rPr>
            </w:pPr>
          </w:p>
        </w:tc>
        <w:tc>
          <w:tcPr>
            <w:tcW w:w="719" w:type="dxa"/>
          </w:tcPr>
          <w:p w14:paraId="47C74D9D" w14:textId="77777777" w:rsidR="00931C4F" w:rsidRDefault="00931C4F" w:rsidP="00931C4F"/>
        </w:tc>
        <w:tc>
          <w:tcPr>
            <w:tcW w:w="721" w:type="dxa"/>
          </w:tcPr>
          <w:p w14:paraId="43F9596D" w14:textId="77777777" w:rsidR="00931C4F" w:rsidRDefault="00931C4F" w:rsidP="00931C4F"/>
        </w:tc>
        <w:tc>
          <w:tcPr>
            <w:tcW w:w="6475" w:type="dxa"/>
          </w:tcPr>
          <w:p w14:paraId="37192E24" w14:textId="10680F41" w:rsidR="00931C4F" w:rsidRDefault="00AE2771" w:rsidP="00931C4F">
            <w:pPr>
              <w:pStyle w:val="Subtitle"/>
            </w:pPr>
            <w:r>
              <w:rPr>
                <w:noProof/>
              </w:rPr>
              <w:drawing>
                <wp:inline distT="0" distB="0" distL="0" distR="0" wp14:anchorId="031DDF39" wp14:editId="2BFBC3E5">
                  <wp:extent cx="2393291" cy="3040655"/>
                  <wp:effectExtent l="0" t="0" r="7620" b="7620"/>
                  <wp:docPr id="170121076" name="Picture 2" descr="A logo for a dance studio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121076" name="Picture 2" descr="A logo for a dance studio&#10;&#10;AI-generated content may be incorrect.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7411" cy="30967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3A293C5" w14:textId="10EC5DBE" w:rsidR="006A30CF" w:rsidRDefault="006A30CF" w:rsidP="00AE2771"/>
    <w:sectPr w:rsidR="006A30CF" w:rsidSect="00DA50D2">
      <w:pgSz w:w="15840" w:h="12240" w:orient="landscape"/>
      <w:pgMar w:top="720" w:right="720" w:bottom="360" w:left="720" w:header="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5B11DC" w14:textId="77777777" w:rsidR="00337AD9" w:rsidRDefault="00337AD9" w:rsidP="006A14BC">
      <w:r>
        <w:separator/>
      </w:r>
    </w:p>
  </w:endnote>
  <w:endnote w:type="continuationSeparator" w:id="0">
    <w:p w14:paraId="6F67389A" w14:textId="77777777" w:rsidR="00337AD9" w:rsidRDefault="00337AD9" w:rsidP="006A14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FFE99A" w14:textId="77777777" w:rsidR="00337AD9" w:rsidRDefault="00337AD9" w:rsidP="006A14BC">
      <w:r>
        <w:separator/>
      </w:r>
    </w:p>
  </w:footnote>
  <w:footnote w:type="continuationSeparator" w:id="0">
    <w:p w14:paraId="667E8485" w14:textId="77777777" w:rsidR="00337AD9" w:rsidRDefault="00337AD9" w:rsidP="006A14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C4F"/>
    <w:rsid w:val="000805B5"/>
    <w:rsid w:val="000D3500"/>
    <w:rsid w:val="0012086D"/>
    <w:rsid w:val="00150AD2"/>
    <w:rsid w:val="00167B7E"/>
    <w:rsid w:val="001B7A2A"/>
    <w:rsid w:val="001D0E51"/>
    <w:rsid w:val="00200E62"/>
    <w:rsid w:val="00256F28"/>
    <w:rsid w:val="00262D35"/>
    <w:rsid w:val="00290298"/>
    <w:rsid w:val="00295023"/>
    <w:rsid w:val="002B7D20"/>
    <w:rsid w:val="002E141F"/>
    <w:rsid w:val="002E49F4"/>
    <w:rsid w:val="002F6D30"/>
    <w:rsid w:val="00325658"/>
    <w:rsid w:val="00337AD9"/>
    <w:rsid w:val="00345E0E"/>
    <w:rsid w:val="00346AD6"/>
    <w:rsid w:val="00350016"/>
    <w:rsid w:val="00380DD3"/>
    <w:rsid w:val="00391A22"/>
    <w:rsid w:val="003A13EE"/>
    <w:rsid w:val="003A704A"/>
    <w:rsid w:val="003F47B6"/>
    <w:rsid w:val="00413C16"/>
    <w:rsid w:val="00426128"/>
    <w:rsid w:val="004635B8"/>
    <w:rsid w:val="004C7C60"/>
    <w:rsid w:val="004F1728"/>
    <w:rsid w:val="005071EF"/>
    <w:rsid w:val="00517DD9"/>
    <w:rsid w:val="00542879"/>
    <w:rsid w:val="00561545"/>
    <w:rsid w:val="005A42E2"/>
    <w:rsid w:val="005B3B39"/>
    <w:rsid w:val="00652E3C"/>
    <w:rsid w:val="006643C3"/>
    <w:rsid w:val="00681F88"/>
    <w:rsid w:val="006868BE"/>
    <w:rsid w:val="006A14BC"/>
    <w:rsid w:val="006A30CF"/>
    <w:rsid w:val="006A6FB8"/>
    <w:rsid w:val="00733174"/>
    <w:rsid w:val="00760766"/>
    <w:rsid w:val="00792BFF"/>
    <w:rsid w:val="007967BF"/>
    <w:rsid w:val="007A350A"/>
    <w:rsid w:val="007A4430"/>
    <w:rsid w:val="007C4D7E"/>
    <w:rsid w:val="00800AE4"/>
    <w:rsid w:val="00806683"/>
    <w:rsid w:val="00824513"/>
    <w:rsid w:val="00857484"/>
    <w:rsid w:val="00883C6D"/>
    <w:rsid w:val="008A214F"/>
    <w:rsid w:val="008A77FF"/>
    <w:rsid w:val="008E5020"/>
    <w:rsid w:val="008E5B8B"/>
    <w:rsid w:val="00931C4F"/>
    <w:rsid w:val="009B3F2D"/>
    <w:rsid w:val="009D6230"/>
    <w:rsid w:val="009E6CD5"/>
    <w:rsid w:val="00A35373"/>
    <w:rsid w:val="00A70D79"/>
    <w:rsid w:val="00A95104"/>
    <w:rsid w:val="00AE2771"/>
    <w:rsid w:val="00B36C09"/>
    <w:rsid w:val="00B720A1"/>
    <w:rsid w:val="00BC409C"/>
    <w:rsid w:val="00C06E4E"/>
    <w:rsid w:val="00C2182D"/>
    <w:rsid w:val="00C248B1"/>
    <w:rsid w:val="00C31679"/>
    <w:rsid w:val="00C43EBE"/>
    <w:rsid w:val="00CA604F"/>
    <w:rsid w:val="00CB3F32"/>
    <w:rsid w:val="00D06E01"/>
    <w:rsid w:val="00D35EE9"/>
    <w:rsid w:val="00D61D37"/>
    <w:rsid w:val="00D8070D"/>
    <w:rsid w:val="00DA50D2"/>
    <w:rsid w:val="00DC6D45"/>
    <w:rsid w:val="00DE507C"/>
    <w:rsid w:val="00E57FAA"/>
    <w:rsid w:val="00E91CCB"/>
    <w:rsid w:val="00EA6711"/>
    <w:rsid w:val="00EF3FAA"/>
    <w:rsid w:val="00F133CB"/>
    <w:rsid w:val="00F142DA"/>
    <w:rsid w:val="00F751F9"/>
    <w:rsid w:val="00F90DE5"/>
    <w:rsid w:val="00FB34A1"/>
    <w:rsid w:val="00FF7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3B60532"/>
  <w15:chartTrackingRefBased/>
  <w15:docId w15:val="{1FB6F943-224D-455F-BB34-F6E430914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uiPriority="21" w:qFormat="1"/>
    <w:lsdException w:name="Subtle Reference" w:semiHidden="1" w:uiPriority="31" w:qFormat="1"/>
    <w:lsdException w:name="Intense Reference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2879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E57FAA"/>
    <w:pPr>
      <w:spacing w:before="840" w:after="80" w:line="216" w:lineRule="auto"/>
      <w:outlineLvl w:val="0"/>
    </w:pPr>
    <w:rPr>
      <w:rFonts w:asciiTheme="majorHAnsi" w:hAnsiTheme="majorHAnsi"/>
      <w:b/>
      <w:bCs/>
      <w:color w:val="153191" w:themeColor="accent4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C7C60"/>
    <w:pPr>
      <w:keepNext/>
      <w:keepLines/>
      <w:spacing w:after="80" w:line="216" w:lineRule="auto"/>
      <w:outlineLvl w:val="1"/>
    </w:pPr>
    <w:rPr>
      <w:rFonts w:asciiTheme="majorHAnsi" w:eastAsiaTheme="majorEastAsia" w:hAnsiTheme="majorHAnsi" w:cstheme="majorBidi"/>
      <w:b/>
      <w:color w:val="153191" w:themeColor="accent4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F90DE5"/>
    <w:pPr>
      <w:keepNext/>
      <w:keepLines/>
      <w:spacing w:before="160" w:after="80"/>
      <w:outlineLvl w:val="2"/>
    </w:pPr>
    <w:rPr>
      <w:rFonts w:ascii="Franklin Gothic Medium" w:eastAsiaTheme="majorEastAsia" w:hAnsi="Franklin Gothic Medium" w:cs="Times New Roman (Headings CS)"/>
      <w:caps/>
      <w:color w:val="DC3432" w:themeColor="accent3"/>
      <w:spacing w:val="20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4635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7874F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4635B8"/>
    <w:pPr>
      <w:keepNext/>
      <w:keepLines/>
      <w:spacing w:before="80" w:after="40"/>
      <w:outlineLvl w:val="4"/>
    </w:pPr>
    <w:rPr>
      <w:rFonts w:eastAsiaTheme="majorEastAsia" w:cstheme="majorBidi"/>
      <w:color w:val="07874F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4635B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4635B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4635B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4635B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7FAA"/>
    <w:rPr>
      <w:rFonts w:asciiTheme="majorHAnsi" w:eastAsiaTheme="minorEastAsia" w:hAnsiTheme="majorHAnsi"/>
      <w:b/>
      <w:bCs/>
      <w:color w:val="153191" w:themeColor="accent4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C7C60"/>
    <w:rPr>
      <w:rFonts w:asciiTheme="majorHAnsi" w:eastAsiaTheme="majorEastAsia" w:hAnsiTheme="majorHAnsi" w:cstheme="majorBidi"/>
      <w:b/>
      <w:color w:val="153191" w:themeColor="accent4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42879"/>
    <w:rPr>
      <w:rFonts w:ascii="Franklin Gothic Medium" w:eastAsiaTheme="majorEastAsia" w:hAnsi="Franklin Gothic Medium" w:cs="Times New Roman (Headings CS)"/>
      <w:caps/>
      <w:color w:val="DC3432" w:themeColor="accent3"/>
      <w:spacing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2879"/>
    <w:rPr>
      <w:rFonts w:eastAsiaTheme="majorEastAsia" w:cstheme="majorBidi"/>
      <w:i/>
      <w:iCs/>
      <w:color w:val="07874F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2879"/>
    <w:rPr>
      <w:rFonts w:eastAsiaTheme="majorEastAsia" w:cstheme="majorBidi"/>
      <w:color w:val="07874F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28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28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28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28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2879"/>
    <w:pPr>
      <w:spacing w:line="180" w:lineRule="auto"/>
      <w:contextualSpacing/>
    </w:pPr>
    <w:rPr>
      <w:rFonts w:asciiTheme="majorHAnsi" w:eastAsiaTheme="minorHAnsi" w:hAnsiTheme="majorHAnsi" w:cstheme="majorBidi"/>
      <w:b/>
      <w:bCs/>
      <w:color w:val="DC3432" w:themeColor="accent3"/>
      <w:spacing w:val="-10"/>
      <w:kern w:val="28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542879"/>
    <w:rPr>
      <w:rFonts w:asciiTheme="majorHAnsi" w:hAnsiTheme="majorHAnsi" w:cstheme="majorBidi"/>
      <w:b/>
      <w:bCs/>
      <w:color w:val="DC3432" w:themeColor="accent3"/>
      <w:spacing w:val="-10"/>
      <w:kern w:val="28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2879"/>
    <w:pPr>
      <w:numPr>
        <w:ilvl w:val="1"/>
      </w:numPr>
      <w:spacing w:after="80" w:line="216" w:lineRule="auto"/>
    </w:pPr>
    <w:rPr>
      <w:rFonts w:asciiTheme="majorHAnsi" w:eastAsiaTheme="minorHAnsi" w:hAnsiTheme="majorHAnsi" w:cstheme="majorBidi"/>
      <w:b/>
      <w:bCs/>
      <w:color w:val="153191" w:themeColor="accent4" w:themeShade="BF"/>
      <w:spacing w:val="15"/>
      <w:sz w:val="32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2879"/>
    <w:rPr>
      <w:rFonts w:asciiTheme="majorHAnsi" w:hAnsiTheme="majorHAnsi" w:cstheme="majorBidi"/>
      <w:b/>
      <w:bCs/>
      <w:color w:val="153191" w:themeColor="accent4" w:themeShade="BF"/>
      <w:spacing w:val="15"/>
      <w:sz w:val="32"/>
      <w:szCs w:val="2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635B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42879"/>
    <w:rPr>
      <w:rFonts w:eastAsiaTheme="minorEastAsia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35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4635B8"/>
    <w:rPr>
      <w:i/>
      <w:iCs/>
      <w:color w:val="07874F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635B8"/>
    <w:pPr>
      <w:pBdr>
        <w:top w:val="single" w:sz="4" w:space="10" w:color="07874F" w:themeColor="accent1" w:themeShade="BF"/>
        <w:bottom w:val="single" w:sz="4" w:space="10" w:color="07874F" w:themeColor="accent1" w:themeShade="BF"/>
      </w:pBdr>
      <w:spacing w:before="360" w:after="360"/>
      <w:ind w:left="864" w:right="864"/>
      <w:jc w:val="center"/>
    </w:pPr>
    <w:rPr>
      <w:i/>
      <w:iCs/>
      <w:color w:val="07874F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542879"/>
    <w:rPr>
      <w:rFonts w:eastAsiaTheme="minorEastAsia"/>
      <w:i/>
      <w:iCs/>
      <w:color w:val="07874F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4635B8"/>
    <w:rPr>
      <w:b/>
      <w:bCs/>
      <w:smallCaps/>
      <w:color w:val="07874F" w:themeColor="accent1" w:themeShade="BF"/>
      <w:spacing w:val="5"/>
    </w:rPr>
  </w:style>
  <w:style w:type="table" w:styleId="TableGrid">
    <w:name w:val="Table Grid"/>
    <w:basedOn w:val="TableNormal"/>
    <w:uiPriority w:val="39"/>
    <w:rsid w:val="00345E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rsid w:val="006A14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42879"/>
    <w:rPr>
      <w:rFonts w:eastAsiaTheme="minorEastAsia"/>
    </w:rPr>
  </w:style>
  <w:style w:type="paragraph" w:styleId="Footer">
    <w:name w:val="footer"/>
    <w:basedOn w:val="Normal"/>
    <w:link w:val="FooterChar"/>
    <w:uiPriority w:val="99"/>
    <w:semiHidden/>
    <w:rsid w:val="006A14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42879"/>
    <w:rPr>
      <w:rFonts w:eastAsiaTheme="minorEastAsia"/>
    </w:rPr>
  </w:style>
  <w:style w:type="character" w:styleId="Strong">
    <w:name w:val="Strong"/>
    <w:basedOn w:val="DefaultParagraphFont"/>
    <w:uiPriority w:val="22"/>
    <w:semiHidden/>
    <w:qFormat/>
    <w:rsid w:val="00D8070D"/>
    <w:rPr>
      <w:rFonts w:ascii="Franklin Gothic Demi" w:hAnsi="Franklin Gothic Demi"/>
      <w:b/>
      <w:bCs/>
      <w:i w:val="0"/>
    </w:rPr>
  </w:style>
  <w:style w:type="paragraph" w:customStyle="1" w:styleId="Graphicsanchor">
    <w:name w:val="Graphics anchor"/>
    <w:basedOn w:val="Normal"/>
    <w:qFormat/>
    <w:rsid w:val="00DA50D2"/>
    <w:rPr>
      <w:sz w:val="12"/>
      <w:szCs w:val="12"/>
    </w:rPr>
  </w:style>
  <w:style w:type="character" w:styleId="Emphasis">
    <w:name w:val="Emphasis"/>
    <w:uiPriority w:val="20"/>
    <w:qFormat/>
    <w:rsid w:val="004C7C60"/>
    <w:rPr>
      <w:rFonts w:asciiTheme="majorHAnsi" w:hAnsiTheme="majorHAnsi"/>
      <w:b/>
      <w:i w:val="0"/>
      <w:iCs/>
    </w:rPr>
  </w:style>
  <w:style w:type="character" w:styleId="Hyperlink">
    <w:name w:val="Hyperlink"/>
    <w:basedOn w:val="DefaultParagraphFont"/>
    <w:uiPriority w:val="99"/>
    <w:unhideWhenUsed/>
    <w:rsid w:val="00AE277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27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brooklynfsc.com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www.publicdomainpictures.net/en/view-image.php?image=91182&amp;picture=car-wash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hbal\AppData\Roaming\Microsoft\Templates\Sports%20event%20program%20brochure.dotx" TargetMode="External"/></Relationships>
</file>

<file path=word/theme/theme1.xml><?xml version="1.0" encoding="utf-8"?>
<a:theme xmlns:a="http://schemas.openxmlformats.org/drawingml/2006/main" name="Office Theme">
  <a:themeElements>
    <a:clrScheme name="Sports Event Program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0AB56B"/>
      </a:accent1>
      <a:accent2>
        <a:srgbClr val="F3C13E"/>
      </a:accent2>
      <a:accent3>
        <a:srgbClr val="DC3432"/>
      </a:accent3>
      <a:accent4>
        <a:srgbClr val="1C43C2"/>
      </a:accent4>
      <a:accent5>
        <a:srgbClr val="8C1BAE"/>
      </a:accent5>
      <a:accent6>
        <a:srgbClr val="4EA72E"/>
      </a:accent6>
      <a:hlink>
        <a:srgbClr val="467886"/>
      </a:hlink>
      <a:folHlink>
        <a:srgbClr val="96607D"/>
      </a:folHlink>
    </a:clrScheme>
    <a:fontScheme name="Custom 2">
      <a:majorFont>
        <a:latin typeface="Franklin Gothic Demi"/>
        <a:ea typeface=""/>
        <a:cs typeface=""/>
      </a:majorFont>
      <a:minorFont>
        <a:latin typeface="Franklin Gothic Book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30" ma:contentTypeDescription="Create a new document." ma:contentTypeScope="" ma:versionID="cec0622158e8f13124e9e8fd4de31bd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52f30ab005d15df08657af532e6e3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BillingMetadata" ma:index="33" nillable="true" ma:displayName="MediaServiceBillingMetadata" ma:hidden="true" ma:internalName="MediaServiceBillingMetadata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AD3620A-3B9C-4131-BE13-09AAA9502D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4540EF2-10BE-4F15-AE48-29F02438DF2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4055AC75-E269-4E6B-BCB9-776824181803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Sports event program brochure.dotx</Template>
  <TotalTime>7</TotalTime>
  <Pages>1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Tyler Bales</dc:creator>
  <cp:keywords/>
  <dc:description/>
  <cp:lastModifiedBy>Tyler Bales</cp:lastModifiedBy>
  <cp:revision>2</cp:revision>
  <cp:lastPrinted>2025-08-06T22:52:00Z</cp:lastPrinted>
  <dcterms:created xsi:type="dcterms:W3CDTF">2026-07-23T00:40:00Z</dcterms:created>
  <dcterms:modified xsi:type="dcterms:W3CDTF">2026-07-23T00:40:00Z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  <property fmtid="{D5CDD505-2E9C-101B-9397-08002B2CF9AE}" pid="4" name="GrammarlyDocumentId">
    <vt:lpwstr>d8baeb8e-7e88-4e39-90ac-71c121123922</vt:lpwstr>
  </property>
</Properties>
</file>